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E047B" w14:textId="77777777" w:rsidR="004048B0" w:rsidRPr="004048B0" w:rsidRDefault="009C1C87" w:rsidP="008F1ABD">
      <w:pPr>
        <w:pStyle w:val="CoverInfo"/>
        <w:spacing w:before="0"/>
        <w:jc w:val="left"/>
        <w:rPr>
          <w:noProof/>
          <w:lang w:eastAsia="en-AU"/>
        </w:rPr>
      </w:pPr>
      <w:r>
        <w:rPr>
          <w:noProof/>
          <w:lang w:eastAsia="en-AU"/>
        </w:rPr>
        <mc:AlternateContent>
          <mc:Choice Requires="wpg">
            <w:drawing>
              <wp:anchor distT="0" distB="0" distL="114300" distR="114300" simplePos="0" relativeHeight="251677695" behindDoc="1" locked="1" layoutInCell="1" allowOverlap="1" wp14:anchorId="29C67DAD" wp14:editId="10A5F4AB">
                <wp:simplePos x="0" y="0"/>
                <wp:positionH relativeFrom="column">
                  <wp:posOffset>-457200</wp:posOffset>
                </wp:positionH>
                <wp:positionV relativeFrom="paragraph">
                  <wp:posOffset>-457200</wp:posOffset>
                </wp:positionV>
                <wp:extent cx="7772400" cy="10058400"/>
                <wp:effectExtent l="0" t="0" r="0"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3" name="Pictur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pic:pic xmlns:pic="http://schemas.openxmlformats.org/drawingml/2006/picture">
                        <pic:nvPicPr>
                          <pic:cNvPr id="8" name="Picture 8" title="Decorativ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202180" y="4411980"/>
                            <a:ext cx="3373755" cy="511810"/>
                          </a:xfrm>
                          <a:prstGeom prst="rect">
                            <a:avLst/>
                          </a:prstGeom>
                          <a:noFill/>
                        </pic:spPr>
                      </pic:pic>
                    </wpg:wgp>
                  </a:graphicData>
                </a:graphic>
              </wp:anchor>
            </w:drawing>
          </mc:Choice>
          <mc:Fallback>
            <w:pict>
              <v:group w14:anchorId="6D11C923" id="Group 4" o:spid="_x0000_s1026" alt="&quot;&quot;" style="position:absolute;margin-left:-36pt;margin-top:-36pt;width:612pt;height:11in;z-index:-251638785"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">
                  <v:imagedata r:id="rId13" o:title=""/>
                </v:shape>
                <v:shape id="Picture 8" o:spid="_x0000_s1028" type="#_x0000_t75" style="position:absolute;left:22021;top:44119;width:33738;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">
                  <v:imagedata r:id="rId14" o:title=""/>
                </v:shape>
                <w10:anchorlock/>
              </v:group>
            </w:pict>
          </mc:Fallback>
        </mc:AlternateContent>
      </w:r>
    </w:p>
    <w:tbl>
      <w:tblPr>
        <w:tblW w:w="10800" w:type="dxa"/>
        <w:tblLayout w:type="fixed"/>
        <w:tblLook w:val="04A0" w:firstRow="1" w:lastRow="0" w:firstColumn="1" w:lastColumn="0" w:noHBand="0" w:noVBand="1"/>
      </w:tblPr>
      <w:tblGrid>
        <w:gridCol w:w="10800"/>
      </w:tblGrid>
      <w:tr w:rsidR="004048B0" w:rsidRPr="004048B0" w14:paraId="6DC38D9F" w14:textId="77777777" w:rsidTr="00FA7409">
        <w:trPr>
          <w:trHeight w:val="4320"/>
        </w:trPr>
        <w:tc>
          <w:tcPr>
            <w:tcW w:w="10800" w:type="dxa"/>
          </w:tcPr>
          <w:p w14:paraId="7FFED1CC" w14:textId="77777777" w:rsidR="004048B0" w:rsidRPr="004048B0" w:rsidRDefault="004048B0" w:rsidP="004048B0">
            <w:pPr>
              <w:jc w:val="center"/>
              <w:outlineLvl w:val="0"/>
              <w:rPr>
                <w:rFonts w:asciiTheme="majorHAnsi" w:hAnsiTheme="majorHAnsi" w:cstheme="majorHAnsi"/>
                <w:caps/>
                <w:color w:val="FFFFFF" w:themeColor="background1"/>
                <w:sz w:val="96"/>
                <w:szCs w:val="96"/>
              </w:rPr>
            </w:pPr>
          </w:p>
        </w:tc>
      </w:tr>
      <w:tr w:rsidR="004048B0" w:rsidRPr="004048B0" w14:paraId="2C90539F" w14:textId="77777777" w:rsidTr="008F1ABD">
        <w:trPr>
          <w:trHeight w:val="944"/>
        </w:trPr>
        <w:tc>
          <w:tcPr>
            <w:tcW w:w="10800" w:type="dxa"/>
            <w:vAlign w:val="center"/>
          </w:tcPr>
          <w:p w14:paraId="021CF930" w14:textId="5E760B6C" w:rsidR="004048B0" w:rsidRPr="004048B0" w:rsidRDefault="003037C5" w:rsidP="004048B0">
            <w:pPr>
              <w:pStyle w:val="Title"/>
            </w:pPr>
            <w:r>
              <w:t>Healthcare</w:t>
            </w:r>
          </w:p>
        </w:tc>
      </w:tr>
      <w:tr w:rsidR="004048B0" w:rsidRPr="004048B0" w14:paraId="5E083FC9" w14:textId="77777777" w:rsidTr="008F1ABD">
        <w:trPr>
          <w:trHeight w:val="1528"/>
        </w:trPr>
        <w:tc>
          <w:tcPr>
            <w:tcW w:w="10800" w:type="dxa"/>
            <w:vAlign w:val="center"/>
          </w:tcPr>
          <w:p w14:paraId="37E4C28C" w14:textId="7DECB22F" w:rsidR="004048B0" w:rsidRPr="004048B0" w:rsidRDefault="003037C5" w:rsidP="004048B0">
            <w:pPr>
              <w:pStyle w:val="Subtitle"/>
              <w:framePr w:wrap="auto" w:vAnchor="margin" w:hAnchor="text" w:yAlign="inline"/>
            </w:pPr>
            <w:r>
              <w:t>Data Report</w:t>
            </w:r>
          </w:p>
        </w:tc>
      </w:tr>
      <w:tr w:rsidR="004048B0" w:rsidRPr="004048B0" w14:paraId="4A452E2D" w14:textId="77777777" w:rsidTr="008F1ABD">
        <w:trPr>
          <w:trHeight w:val="6491"/>
        </w:trPr>
        <w:tc>
          <w:tcPr>
            <w:tcW w:w="10800" w:type="dxa"/>
            <w:vAlign w:val="bottom"/>
          </w:tcPr>
          <w:p w14:paraId="7D83F46E" w14:textId="2D2FC326" w:rsidR="004048B0" w:rsidRPr="004048B0" w:rsidRDefault="00C03AAB" w:rsidP="004048B0">
            <w:pPr>
              <w:pStyle w:val="CoverInfo"/>
              <w:rPr>
                <w:noProof/>
              </w:rPr>
            </w:pPr>
            <w:r>
              <w:rPr>
                <w:noProof/>
              </w:rPr>
              <w:t xml:space="preserve">By: </w:t>
            </w:r>
            <w:r w:rsidR="003037C5">
              <w:rPr>
                <w:noProof/>
              </w:rPr>
              <w:t>Khepera Walker</w:t>
            </w:r>
            <w:r w:rsidR="004048B0" w:rsidRPr="004048B0">
              <w:rPr>
                <w:noProof/>
              </w:rPr>
              <w:t xml:space="preserve"> </w:t>
            </w:r>
            <w:sdt>
              <w:sdtPr>
                <w:rPr>
                  <w:noProof/>
                </w:rPr>
                <w:id w:val="-1690362417"/>
                <w:placeholder>
                  <w:docPart w:val="852303F0D94E4D89959BEABB5D37D7CC"/>
                </w:placeholder>
                <w:temporary/>
                <w:showingPlcHdr/>
                <w15:appearance w15:val="hidden"/>
              </w:sdtPr>
              <w:sdtContent>
                <w:r w:rsidR="004048B0" w:rsidRPr="004048B0">
                  <w:rPr>
                    <w:noProof/>
                  </w:rPr>
                  <w:t>|</w:t>
                </w:r>
              </w:sdtContent>
            </w:sdt>
            <w:r w:rsidR="004048B0" w:rsidRPr="004048B0">
              <w:rPr>
                <w:noProof/>
              </w:rPr>
              <w:t xml:space="preserve"> </w:t>
            </w:r>
            <w:r w:rsidR="003037C5">
              <w:rPr>
                <w:noProof/>
              </w:rPr>
              <w:t xml:space="preserve">Data Analyst </w:t>
            </w:r>
          </w:p>
        </w:tc>
      </w:tr>
    </w:tbl>
    <w:p w14:paraId="5B0944E5" w14:textId="77777777" w:rsidR="00B678B1" w:rsidRPr="004048B0" w:rsidRDefault="00B678B1" w:rsidP="004048B0"/>
    <w:p w14:paraId="0DA4E926" w14:textId="77777777" w:rsidR="00E92204" w:rsidRDefault="00E92204" w:rsidP="004048B0">
      <w:pPr>
        <w:pStyle w:val="CoverInfo"/>
        <w:sectPr w:rsidR="00E92204" w:rsidSect="006F5A91">
          <w:footerReference w:type="default" r:id="rId15"/>
          <w:footerReference w:type="first" r:id="rId16"/>
          <w:pgSz w:w="12240" w:h="15840"/>
          <w:pgMar w:top="720" w:right="720" w:bottom="720" w:left="720" w:header="288" w:footer="288" w:gutter="0"/>
          <w:cols w:space="720"/>
          <w:titlePg/>
          <w:docGrid w:linePitch="360"/>
        </w:sectPr>
      </w:pPr>
    </w:p>
    <w:p w14:paraId="0A91161F" w14:textId="77777777" w:rsidR="009C1C87" w:rsidRDefault="009C1C87">
      <w:r>
        <w:rPr>
          <w:noProof/>
        </w:rPr>
        <w:lastRenderedPageBreak/>
        <w:drawing>
          <wp:anchor distT="0" distB="0" distL="114300" distR="114300" simplePos="0" relativeHeight="251678719" behindDoc="1" locked="1" layoutInCell="1" allowOverlap="1" wp14:anchorId="486EFB08" wp14:editId="02CF8EA5">
            <wp:simplePos x="0" y="0"/>
            <wp:positionH relativeFrom="column">
              <wp:posOffset>-150495</wp:posOffset>
            </wp:positionH>
            <wp:positionV relativeFrom="paragraph">
              <wp:posOffset>-523875</wp:posOffset>
            </wp:positionV>
            <wp:extent cx="7712710" cy="10058400"/>
            <wp:effectExtent l="0" t="0" r="254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12710" cy="10058400"/>
                    </a:xfrm>
                    <a:prstGeom prst="rect">
                      <a:avLst/>
                    </a:prstGeom>
                    <a:noFill/>
                  </pic:spPr>
                </pic:pic>
              </a:graphicData>
            </a:graphic>
            <wp14:sizeRelH relativeFrom="margin">
              <wp14:pctWidth>0</wp14:pctWidth>
            </wp14:sizeRelH>
            <wp14:sizeRelV relativeFrom="margin">
              <wp14:pctHeight>0</wp14:pctHeight>
            </wp14:sizeRelV>
          </wp:anchor>
        </w:drawing>
      </w:r>
    </w:p>
    <w:tbl>
      <w:tblPr>
        <w:tblW w:w="8512" w:type="dxa"/>
        <w:tblLook w:val="04A0" w:firstRow="1" w:lastRow="0" w:firstColumn="1" w:lastColumn="0" w:noHBand="0" w:noVBand="1"/>
      </w:tblPr>
      <w:tblGrid>
        <w:gridCol w:w="2930"/>
        <w:gridCol w:w="5582"/>
      </w:tblGrid>
      <w:tr w:rsidR="00517D36" w:rsidRPr="004048B0" w14:paraId="602877A6" w14:textId="77777777" w:rsidTr="009772DE">
        <w:trPr>
          <w:trHeight w:val="3388"/>
        </w:trPr>
        <w:tc>
          <w:tcPr>
            <w:tcW w:w="2930" w:type="dxa"/>
            <w:vMerge w:val="restart"/>
          </w:tcPr>
          <w:p w14:paraId="7B0A6964" w14:textId="4D0D6789" w:rsidR="00C17936" w:rsidRPr="004048B0" w:rsidRDefault="00006CF9" w:rsidP="00E92204">
            <w:pPr>
              <w:pStyle w:val="CoverInfo"/>
              <w:spacing w:before="0"/>
            </w:pPr>
            <w:r>
              <w:t>T</w:t>
            </w:r>
          </w:p>
          <w:p w14:paraId="597A2221" w14:textId="77777777" w:rsidR="00517D36" w:rsidRPr="004048B0" w:rsidRDefault="00517D36" w:rsidP="00D51608"/>
        </w:tc>
        <w:tc>
          <w:tcPr>
            <w:tcW w:w="5582" w:type="dxa"/>
            <w:vAlign w:val="bottom"/>
          </w:tcPr>
          <w:p w14:paraId="3D7C2F1E" w14:textId="3F5E494E" w:rsidR="00517D36" w:rsidRPr="004048B0" w:rsidRDefault="00517D36" w:rsidP="006551C3">
            <w:pPr>
              <w:pStyle w:val="Heading2"/>
            </w:pPr>
          </w:p>
        </w:tc>
      </w:tr>
      <w:tr w:rsidR="00517D36" w:rsidRPr="004048B0" w14:paraId="004FCE89" w14:textId="77777777" w:rsidTr="009772DE">
        <w:trPr>
          <w:trHeight w:val="1341"/>
        </w:trPr>
        <w:tc>
          <w:tcPr>
            <w:tcW w:w="2930" w:type="dxa"/>
            <w:vMerge/>
          </w:tcPr>
          <w:p w14:paraId="0B830EC6" w14:textId="77777777" w:rsidR="00517D36" w:rsidRPr="004048B0" w:rsidRDefault="00517D36" w:rsidP="00D51608"/>
        </w:tc>
        <w:tc>
          <w:tcPr>
            <w:tcW w:w="5582" w:type="dxa"/>
            <w:shd w:val="clear" w:color="auto" w:fill="000000" w:themeFill="text1"/>
            <w:vAlign w:val="bottom"/>
          </w:tcPr>
          <w:p w14:paraId="3DDA71E2" w14:textId="2D65FDE9" w:rsidR="00517D36" w:rsidRPr="00C03AAB" w:rsidRDefault="00C03AAB" w:rsidP="00C17936">
            <w:pPr>
              <w:pStyle w:val="Heading1"/>
              <w:rPr>
                <w:sz w:val="56"/>
                <w:szCs w:val="56"/>
              </w:rPr>
            </w:pPr>
            <w:r w:rsidRPr="00C03AAB">
              <w:rPr>
                <w:sz w:val="56"/>
                <w:szCs w:val="56"/>
              </w:rPr>
              <w:t>Report Summary</w:t>
            </w:r>
          </w:p>
        </w:tc>
      </w:tr>
      <w:tr w:rsidR="00517D36" w:rsidRPr="004048B0" w14:paraId="6F676F42" w14:textId="77777777" w:rsidTr="009772DE">
        <w:trPr>
          <w:trHeight w:val="7297"/>
        </w:trPr>
        <w:tc>
          <w:tcPr>
            <w:tcW w:w="2930" w:type="dxa"/>
            <w:vMerge/>
          </w:tcPr>
          <w:p w14:paraId="10B312AC" w14:textId="77777777" w:rsidR="00517D36" w:rsidRPr="004048B0" w:rsidRDefault="00517D36" w:rsidP="00D51608"/>
        </w:tc>
        <w:tc>
          <w:tcPr>
            <w:tcW w:w="5582" w:type="dxa"/>
            <w:shd w:val="clear" w:color="auto" w:fill="000000" w:themeFill="text1"/>
          </w:tcPr>
          <w:p w14:paraId="25905594" w14:textId="77777777" w:rsidR="009E30A9" w:rsidRDefault="009E30A9" w:rsidP="009E30A9">
            <w:pPr>
              <w:rPr>
                <w:b/>
                <w:bCs/>
                <w:color w:val="FFFFFF" w:themeColor="background1"/>
              </w:rPr>
            </w:pPr>
            <w:r w:rsidRPr="009E30A9">
              <w:rPr>
                <w:b/>
                <w:bCs/>
                <w:color w:val="FFFFFF" w:themeColor="background1"/>
              </w:rPr>
              <w:t>This report provides an in-depth analysis of organizational healthcare data to identify trends, improve operational performance, and support data-driven decision-making. Its purpose is to equip stakeholders with actionable insights that inform decisions related to patient admissions, financial performance, and medical treatment.</w:t>
            </w:r>
          </w:p>
          <w:p w14:paraId="5AED2F55" w14:textId="77777777" w:rsidR="009E30A9" w:rsidRPr="009E30A9" w:rsidRDefault="009E30A9" w:rsidP="009E30A9">
            <w:pPr>
              <w:rPr>
                <w:b/>
                <w:bCs/>
                <w:color w:val="FFFFFF" w:themeColor="background1"/>
              </w:rPr>
            </w:pPr>
          </w:p>
          <w:p w14:paraId="2D2FDDF7" w14:textId="77777777" w:rsidR="009E30A9" w:rsidRDefault="009E30A9" w:rsidP="009E30A9">
            <w:pPr>
              <w:rPr>
                <w:b/>
                <w:bCs/>
                <w:color w:val="FFFFFF" w:themeColor="background1"/>
              </w:rPr>
            </w:pPr>
            <w:r w:rsidRPr="009E30A9">
              <w:rPr>
                <w:b/>
                <w:bCs/>
                <w:color w:val="FFFFFF" w:themeColor="background1"/>
              </w:rPr>
              <w:t>The analysis examines patient demographics, hospital operations, medical conditions, and other key performance metrics to better understand patient care delivery, optimize departmental and specialty resource allocation, and evaluate revenue and cost trends.</w:t>
            </w:r>
          </w:p>
          <w:p w14:paraId="3F5F085F" w14:textId="77777777" w:rsidR="00774316" w:rsidRPr="009E30A9" w:rsidRDefault="00774316" w:rsidP="009E30A9">
            <w:pPr>
              <w:rPr>
                <w:b/>
                <w:bCs/>
                <w:color w:val="FFFFFF" w:themeColor="background1"/>
              </w:rPr>
            </w:pPr>
          </w:p>
          <w:p w14:paraId="76E7068B" w14:textId="77777777" w:rsidR="00774316" w:rsidRDefault="009E30A9" w:rsidP="009E30A9">
            <w:pPr>
              <w:rPr>
                <w:b/>
                <w:bCs/>
                <w:color w:val="FFFFFF" w:themeColor="background1"/>
              </w:rPr>
            </w:pPr>
            <w:r w:rsidRPr="009E30A9">
              <w:rPr>
                <w:b/>
                <w:bCs/>
                <w:color w:val="FFFFFF" w:themeColor="background1"/>
              </w:rPr>
              <w:t>The data spans fiscal years (FY) 2019 through 2024 and analyzes performance across annual, quarterly, and monthly timeframes, enabling stakeholders to identify both long-term trends and short-term operational changes.</w:t>
            </w:r>
          </w:p>
          <w:p w14:paraId="5EC45554" w14:textId="77777777" w:rsidR="00774316" w:rsidRDefault="00774316" w:rsidP="009E30A9">
            <w:pPr>
              <w:rPr>
                <w:b/>
                <w:bCs/>
                <w:color w:val="FFFFFF" w:themeColor="background1"/>
              </w:rPr>
            </w:pPr>
          </w:p>
          <w:p w14:paraId="16C2E11A" w14:textId="04664D9E" w:rsidR="009E30A9" w:rsidRPr="009E30A9" w:rsidRDefault="009E30A9" w:rsidP="009E30A9">
            <w:pPr>
              <w:rPr>
                <w:b/>
                <w:bCs/>
                <w:color w:val="FFFFFF" w:themeColor="background1"/>
              </w:rPr>
            </w:pPr>
            <w:r w:rsidRPr="009E30A9">
              <w:rPr>
                <w:b/>
                <w:bCs/>
                <w:color w:val="FFFFFF" w:themeColor="background1"/>
              </w:rPr>
              <w:t xml:space="preserve">The analysis identified a strong correlation between patient admissions, treatment volume, and billing revenue. Following an increase from approximately $150 million in 2019 to $200 million in 2020, billing revenue, patient admissions, and treatment volume remained relatively stable through 2023 before declining by more than 50% in 2024. This downward trend may indicate higher claim denial rates, reduced patient utilization of hospital services, changes in care delivery models, or other operational factors. Additional analysis </w:t>
            </w:r>
            <w:r w:rsidR="00774316" w:rsidRPr="009E30A9">
              <w:rPr>
                <w:b/>
                <w:bCs/>
                <w:color w:val="FFFFFF" w:themeColor="background1"/>
              </w:rPr>
              <w:t>is</w:t>
            </w:r>
            <w:r w:rsidRPr="009E30A9">
              <w:rPr>
                <w:b/>
                <w:bCs/>
                <w:color w:val="FFFFFF" w:themeColor="background1"/>
              </w:rPr>
              <w:t xml:space="preserve"> required to determine the primary drivers behind this decline.</w:t>
            </w:r>
          </w:p>
          <w:p w14:paraId="5F30D4FA" w14:textId="6E329523" w:rsidR="003539FB" w:rsidRPr="004048B0" w:rsidRDefault="003539FB" w:rsidP="00006CF9">
            <w:pPr>
              <w:pStyle w:val="NormalBold"/>
            </w:pPr>
          </w:p>
        </w:tc>
      </w:tr>
    </w:tbl>
    <w:p w14:paraId="7A32A1D3" w14:textId="77777777" w:rsidR="007762BF" w:rsidRPr="004048B0" w:rsidRDefault="007762BF">
      <w:pPr>
        <w:sectPr w:rsidR="007762BF" w:rsidRPr="004048B0" w:rsidSect="006F5A91">
          <w:pgSz w:w="12240" w:h="15840"/>
          <w:pgMar w:top="720" w:right="720" w:bottom="720" w:left="720" w:header="288" w:footer="288" w:gutter="0"/>
          <w:cols w:space="720"/>
          <w:titlePg/>
          <w:docGrid w:linePitch="360"/>
        </w:sectPr>
      </w:pPr>
    </w:p>
    <w:tbl>
      <w:tblPr>
        <w:tblpPr w:leftFromText="180" w:rightFromText="180" w:vertAnchor="text" w:horzAnchor="margin" w:tblpY="-494"/>
        <w:tblW w:w="9417" w:type="dxa"/>
        <w:tblLayout w:type="fixed"/>
        <w:tblLook w:val="0600" w:firstRow="0" w:lastRow="0" w:firstColumn="0" w:lastColumn="0" w:noHBand="1" w:noVBand="1"/>
      </w:tblPr>
      <w:tblGrid>
        <w:gridCol w:w="3139"/>
        <w:gridCol w:w="6278"/>
      </w:tblGrid>
      <w:tr w:rsidR="00F53BE9" w:rsidRPr="004048B0" w14:paraId="640E3BB3" w14:textId="77777777" w:rsidTr="00810E7F">
        <w:trPr>
          <w:trHeight w:val="413"/>
        </w:trPr>
        <w:tc>
          <w:tcPr>
            <w:tcW w:w="3139" w:type="dxa"/>
            <w:vMerge w:val="restart"/>
          </w:tcPr>
          <w:p w14:paraId="11BE7190" w14:textId="412F67A6" w:rsidR="00810E7F" w:rsidRPr="004048B0" w:rsidRDefault="00810E7F" w:rsidP="00810E7F">
            <w:pPr>
              <w:jc w:val="both"/>
              <w:rPr>
                <w:noProof/>
              </w:rPr>
            </w:pPr>
          </w:p>
        </w:tc>
        <w:tc>
          <w:tcPr>
            <w:tcW w:w="6278" w:type="dxa"/>
          </w:tcPr>
          <w:p w14:paraId="5217546A" w14:textId="77777777" w:rsidR="00F53BE9" w:rsidRPr="004048B0" w:rsidRDefault="00F53BE9" w:rsidP="00810E7F">
            <w:pPr>
              <w:jc w:val="both"/>
              <w:rPr>
                <w:b/>
                <w:bCs/>
              </w:rPr>
            </w:pPr>
            <w:r w:rsidRPr="004048B0">
              <w:rPr>
                <w:noProof/>
                <w:lang w:eastAsia="en-AU"/>
              </w:rPr>
              <w:drawing>
                <wp:inline distT="0" distB="0" distL="0" distR="0" wp14:anchorId="3DC29BC5" wp14:editId="6DDEAC3B">
                  <wp:extent cx="2286000" cy="222740"/>
                  <wp:effectExtent l="0" t="0" r="0" b="6350"/>
                  <wp:docPr id="1" name="Graphic 1"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286000" cy="222740"/>
                          </a:xfrm>
                          <a:prstGeom prst="rect">
                            <a:avLst/>
                          </a:prstGeom>
                        </pic:spPr>
                      </pic:pic>
                    </a:graphicData>
                  </a:graphic>
                </wp:inline>
              </w:drawing>
            </w:r>
          </w:p>
        </w:tc>
      </w:tr>
      <w:tr w:rsidR="00F53BE9" w:rsidRPr="004048B0" w14:paraId="3B43B658" w14:textId="77777777" w:rsidTr="00810E7F">
        <w:trPr>
          <w:trHeight w:val="1377"/>
        </w:trPr>
        <w:tc>
          <w:tcPr>
            <w:tcW w:w="3139" w:type="dxa"/>
            <w:vMerge/>
          </w:tcPr>
          <w:p w14:paraId="11153006" w14:textId="77777777" w:rsidR="00F53BE9" w:rsidRPr="004048B0" w:rsidRDefault="00F53BE9" w:rsidP="00810E7F">
            <w:pPr>
              <w:jc w:val="both"/>
              <w:rPr>
                <w:noProof/>
              </w:rPr>
            </w:pPr>
          </w:p>
        </w:tc>
        <w:tc>
          <w:tcPr>
            <w:tcW w:w="6278" w:type="dxa"/>
          </w:tcPr>
          <w:p w14:paraId="74E02287" w14:textId="77777777" w:rsidR="00F53BE9" w:rsidRPr="00975A40" w:rsidRDefault="00F53BE9" w:rsidP="00810E7F">
            <w:pPr>
              <w:pStyle w:val="Heading2"/>
              <w:jc w:val="both"/>
              <w:rPr>
                <w:sz w:val="52"/>
                <w:szCs w:val="52"/>
              </w:rPr>
            </w:pPr>
            <w:r w:rsidRPr="00975A40">
              <w:rPr>
                <w:sz w:val="52"/>
                <w:szCs w:val="52"/>
              </w:rPr>
              <w:t>Questions Answered</w:t>
            </w:r>
          </w:p>
          <w:p w14:paraId="5AD0D88E" w14:textId="77777777" w:rsidR="00041D44" w:rsidRDefault="00041D44" w:rsidP="00810E7F">
            <w:pPr>
              <w:jc w:val="both"/>
            </w:pPr>
          </w:p>
          <w:p w14:paraId="2D0B9A13" w14:textId="77777777" w:rsidR="00041D44" w:rsidRDefault="00041D44" w:rsidP="00810E7F">
            <w:pPr>
              <w:jc w:val="both"/>
            </w:pPr>
          </w:p>
          <w:p w14:paraId="1445B62E" w14:textId="4E10AD4F" w:rsidR="00041D44" w:rsidRDefault="00975A40" w:rsidP="00810E7F">
            <w:pPr>
              <w:pStyle w:val="ListParagraph"/>
              <w:numPr>
                <w:ilvl w:val="0"/>
                <w:numId w:val="8"/>
              </w:numPr>
              <w:jc w:val="both"/>
            </w:pPr>
            <w:r>
              <w:t>How long does it take on average for a patient to be admitted and discharged?</w:t>
            </w:r>
          </w:p>
          <w:p w14:paraId="6F301ACA" w14:textId="472FFD10" w:rsidR="00B760BF" w:rsidRDefault="002F0514" w:rsidP="00810E7F">
            <w:pPr>
              <w:pStyle w:val="ListParagraph"/>
              <w:numPr>
                <w:ilvl w:val="0"/>
                <w:numId w:val="8"/>
              </w:numPr>
              <w:jc w:val="both"/>
            </w:pPr>
            <w:r>
              <w:t>Which age and gender groups have the most medical visits?</w:t>
            </w:r>
          </w:p>
          <w:p w14:paraId="00867DA2" w14:textId="6052467A" w:rsidR="00F53BE9" w:rsidRDefault="004731F6" w:rsidP="00810E7F">
            <w:pPr>
              <w:pStyle w:val="ListParagraph"/>
              <w:numPr>
                <w:ilvl w:val="0"/>
                <w:numId w:val="8"/>
              </w:numPr>
              <w:jc w:val="both"/>
            </w:pPr>
            <w:r>
              <w:t>What medical condition is treated the most?</w:t>
            </w:r>
          </w:p>
          <w:p w14:paraId="3069DBE4" w14:textId="5D7B4319" w:rsidR="004731F6" w:rsidRDefault="0016152A" w:rsidP="00810E7F">
            <w:pPr>
              <w:pStyle w:val="ListParagraph"/>
              <w:numPr>
                <w:ilvl w:val="0"/>
                <w:numId w:val="8"/>
              </w:numPr>
              <w:jc w:val="both"/>
            </w:pPr>
            <w:r>
              <w:t>Which medical conditions bill the highest?</w:t>
            </w:r>
          </w:p>
          <w:p w14:paraId="665C56C0" w14:textId="1B263E17" w:rsidR="0016152A" w:rsidRDefault="00DC3DA2" w:rsidP="00810E7F">
            <w:pPr>
              <w:pStyle w:val="ListParagraph"/>
              <w:numPr>
                <w:ilvl w:val="0"/>
                <w:numId w:val="8"/>
              </w:numPr>
              <w:jc w:val="both"/>
            </w:pPr>
            <w:r>
              <w:t>Which insurance providers bill the highest?</w:t>
            </w:r>
          </w:p>
          <w:p w14:paraId="53B212D9" w14:textId="1682CA20" w:rsidR="00DC3DA2" w:rsidRDefault="000E10F8" w:rsidP="00810E7F">
            <w:pPr>
              <w:pStyle w:val="ListParagraph"/>
              <w:numPr>
                <w:ilvl w:val="0"/>
                <w:numId w:val="8"/>
              </w:numPr>
              <w:jc w:val="both"/>
            </w:pPr>
            <w:r>
              <w:t>What is the abnormal testing average per gender?</w:t>
            </w:r>
          </w:p>
          <w:p w14:paraId="355C9843" w14:textId="5B25F89F" w:rsidR="000E10F8" w:rsidRDefault="00852CFA" w:rsidP="00810E7F">
            <w:pPr>
              <w:pStyle w:val="ListParagraph"/>
              <w:numPr>
                <w:ilvl w:val="0"/>
                <w:numId w:val="8"/>
              </w:numPr>
              <w:jc w:val="both"/>
            </w:pPr>
            <w:r>
              <w:t>Which medication is prescribed the most?</w:t>
            </w:r>
          </w:p>
          <w:p w14:paraId="137495D3" w14:textId="295B0A1D" w:rsidR="00852CFA" w:rsidRDefault="001365C7" w:rsidP="00810E7F">
            <w:pPr>
              <w:pStyle w:val="ListParagraph"/>
              <w:numPr>
                <w:ilvl w:val="0"/>
                <w:numId w:val="8"/>
              </w:numPr>
              <w:jc w:val="both"/>
            </w:pPr>
            <w:r>
              <w:t>Which doctor generates the highest abnormal test results?</w:t>
            </w:r>
          </w:p>
          <w:p w14:paraId="7226A2CE" w14:textId="0F478138" w:rsidR="001365C7" w:rsidRDefault="00B528B5" w:rsidP="00810E7F">
            <w:pPr>
              <w:pStyle w:val="ListParagraph"/>
              <w:numPr>
                <w:ilvl w:val="0"/>
                <w:numId w:val="8"/>
              </w:numPr>
              <w:jc w:val="both"/>
            </w:pPr>
            <w:r>
              <w:t>Are most patients’ elective, urgent or emergency</w:t>
            </w:r>
            <w:r w:rsidR="00810E7F">
              <w:t>?</w:t>
            </w:r>
          </w:p>
          <w:p w14:paraId="66F65A8D" w14:textId="4534F62B" w:rsidR="00B528B5" w:rsidRPr="004731F6" w:rsidRDefault="00810E7F" w:rsidP="00810E7F">
            <w:pPr>
              <w:pStyle w:val="ListParagraph"/>
              <w:numPr>
                <w:ilvl w:val="0"/>
                <w:numId w:val="8"/>
              </w:numPr>
              <w:jc w:val="both"/>
            </w:pPr>
            <w:r>
              <w:t>Which hospitals handle the most patients?</w:t>
            </w:r>
          </w:p>
          <w:p w14:paraId="428E6EF1" w14:textId="77777777" w:rsidR="00F53BE9" w:rsidRPr="00F53BE9" w:rsidRDefault="00F53BE9" w:rsidP="00810E7F">
            <w:pPr>
              <w:pStyle w:val="Heading2"/>
              <w:jc w:val="both"/>
              <w:rPr>
                <w:sz w:val="24"/>
                <w:szCs w:val="24"/>
              </w:rPr>
            </w:pPr>
          </w:p>
          <w:p w14:paraId="6D42EB24" w14:textId="566BBB70" w:rsidR="00F53BE9" w:rsidRPr="00F53BE9" w:rsidRDefault="00F53BE9" w:rsidP="00810E7F">
            <w:pPr>
              <w:pStyle w:val="Heading2"/>
              <w:jc w:val="both"/>
              <w:rPr>
                <w:sz w:val="24"/>
                <w:szCs w:val="24"/>
              </w:rPr>
            </w:pPr>
          </w:p>
        </w:tc>
      </w:tr>
      <w:tr w:rsidR="00F53BE9" w:rsidRPr="004048B0" w14:paraId="2004752F" w14:textId="77777777" w:rsidTr="00810E7F">
        <w:trPr>
          <w:trHeight w:val="4678"/>
        </w:trPr>
        <w:tc>
          <w:tcPr>
            <w:tcW w:w="3139" w:type="dxa"/>
            <w:vMerge/>
          </w:tcPr>
          <w:p w14:paraId="2FB727F5" w14:textId="77777777" w:rsidR="00F53BE9" w:rsidRPr="004048B0" w:rsidRDefault="00F53BE9" w:rsidP="00F53BE9">
            <w:pPr>
              <w:rPr>
                <w:noProof/>
              </w:rPr>
            </w:pPr>
          </w:p>
        </w:tc>
        <w:tc>
          <w:tcPr>
            <w:tcW w:w="6278" w:type="dxa"/>
          </w:tcPr>
          <w:p w14:paraId="2084C19D" w14:textId="52A827C4" w:rsidR="00F53BE9" w:rsidRPr="004048B0" w:rsidRDefault="00810E7F" w:rsidP="00F53BE9">
            <w:pPr>
              <w:rPr>
                <w:noProof/>
              </w:rPr>
            </w:pPr>
            <w:r w:rsidRPr="004048B0">
              <w:rPr>
                <w:noProof/>
                <w:lang w:eastAsia="en-AU"/>
              </w:rPr>
              <w:drawing>
                <wp:anchor distT="0" distB="0" distL="114300" distR="114300" simplePos="0" relativeHeight="251680767" behindDoc="0" locked="0" layoutInCell="1" allowOverlap="1" wp14:anchorId="12824135" wp14:editId="3BF1B160">
                  <wp:simplePos x="0" y="0"/>
                  <wp:positionH relativeFrom="column">
                    <wp:posOffset>114300</wp:posOffset>
                  </wp:positionH>
                  <wp:positionV relativeFrom="paragraph">
                    <wp:posOffset>66675</wp:posOffset>
                  </wp:positionV>
                  <wp:extent cx="4389120" cy="3099816"/>
                  <wp:effectExtent l="0" t="0" r="0" b="5715"/>
                  <wp:wrapTopAndBottom/>
                  <wp:docPr id="7" name="Picture 7" descr="A person standing in front of a brick wall with no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person standing in front of a brick wall with notes"/>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4389120" cy="3099816"/>
                          </a:xfrm>
                          <a:prstGeom prst="rect">
                            <a:avLst/>
                          </a:prstGeom>
                          <a:ln>
                            <a:noFill/>
                          </a:ln>
                          <a:extLst>
                            <a:ext uri="{53640926-AAD7-44D8-BBD7-CCE9431645EC}">
                              <a14:shadowObscured xmlns:a14="http://schemas.microsoft.com/office/drawing/2010/main"/>
                            </a:ext>
                          </a:extLst>
                        </pic:spPr>
                      </pic:pic>
                    </a:graphicData>
                  </a:graphic>
                </wp:anchor>
              </w:drawing>
            </w:r>
          </w:p>
        </w:tc>
      </w:tr>
      <w:tr w:rsidR="00F53BE9" w:rsidRPr="004048B0" w14:paraId="39A65974" w14:textId="77777777" w:rsidTr="00810E7F">
        <w:trPr>
          <w:trHeight w:val="550"/>
        </w:trPr>
        <w:tc>
          <w:tcPr>
            <w:tcW w:w="3139" w:type="dxa"/>
            <w:vMerge/>
          </w:tcPr>
          <w:p w14:paraId="66105B0C" w14:textId="77777777" w:rsidR="00F53BE9" w:rsidRPr="004048B0" w:rsidRDefault="00F53BE9" w:rsidP="00F53BE9">
            <w:pPr>
              <w:rPr>
                <w:noProof/>
              </w:rPr>
            </w:pPr>
          </w:p>
        </w:tc>
        <w:tc>
          <w:tcPr>
            <w:tcW w:w="6278" w:type="dxa"/>
          </w:tcPr>
          <w:p w14:paraId="1C81C66F" w14:textId="704A9823" w:rsidR="00F53BE9" w:rsidRPr="004048B0" w:rsidRDefault="00F53BE9" w:rsidP="00F53BE9">
            <w:pPr>
              <w:pStyle w:val="Caption"/>
            </w:pPr>
          </w:p>
        </w:tc>
      </w:tr>
    </w:tbl>
    <w:p w14:paraId="037702D5" w14:textId="77777777" w:rsidR="00114118" w:rsidRPr="004048B0" w:rsidRDefault="00114118"/>
    <w:p w14:paraId="6BA15F0E" w14:textId="77777777" w:rsidR="007762BF" w:rsidRPr="004048B0" w:rsidRDefault="007762BF"/>
    <w:p w14:paraId="28C87B2C" w14:textId="77777777" w:rsidR="00C17936" w:rsidRPr="004048B0" w:rsidRDefault="00C17936">
      <w:pPr>
        <w:sectPr w:rsidR="00C17936" w:rsidRPr="004048B0" w:rsidSect="006F5A91">
          <w:pgSz w:w="12240" w:h="15840"/>
          <w:pgMar w:top="720" w:right="720" w:bottom="720" w:left="720" w:header="288" w:footer="288" w:gutter="0"/>
          <w:cols w:space="720"/>
          <w:titlePg/>
          <w:docGrid w:linePitch="360"/>
        </w:sectPr>
      </w:pPr>
    </w:p>
    <w:p w14:paraId="2E2A0DCB" w14:textId="77777777" w:rsidR="005F350F" w:rsidRPr="004048B0" w:rsidRDefault="005F350F"/>
    <w:tbl>
      <w:tblPr>
        <w:tblW w:w="0" w:type="auto"/>
        <w:tblLook w:val="0600" w:firstRow="0" w:lastRow="0" w:firstColumn="0" w:lastColumn="0" w:noHBand="1" w:noVBand="1"/>
      </w:tblPr>
      <w:tblGrid>
        <w:gridCol w:w="360"/>
        <w:gridCol w:w="7200"/>
      </w:tblGrid>
      <w:tr w:rsidR="00D00CAC" w:rsidRPr="004048B0" w14:paraId="7C38503B" w14:textId="77777777" w:rsidTr="006551C3">
        <w:trPr>
          <w:trHeight w:val="432"/>
        </w:trPr>
        <w:tc>
          <w:tcPr>
            <w:tcW w:w="360" w:type="dxa"/>
          </w:tcPr>
          <w:p w14:paraId="61B40950" w14:textId="77777777" w:rsidR="00D00CAC" w:rsidRPr="004048B0" w:rsidRDefault="00D00CAC" w:rsidP="0064029B">
            <w:pPr>
              <w:rPr>
                <w:noProof/>
              </w:rPr>
            </w:pPr>
          </w:p>
        </w:tc>
        <w:tc>
          <w:tcPr>
            <w:tcW w:w="7200" w:type="dxa"/>
          </w:tcPr>
          <w:p w14:paraId="52D62438" w14:textId="77777777" w:rsidR="00D00CAC" w:rsidRPr="004048B0" w:rsidRDefault="00D00CAC" w:rsidP="0064029B">
            <w:r w:rsidRPr="004048B0">
              <w:rPr>
                <w:noProof/>
                <w:lang w:eastAsia="en-AU"/>
              </w:rPr>
              <w:drawing>
                <wp:inline distT="0" distB="0" distL="0" distR="0" wp14:anchorId="552D37C0" wp14:editId="39007649">
                  <wp:extent cx="2286000" cy="222740"/>
                  <wp:effectExtent l="0" t="0" r="0" b="6350"/>
                  <wp:docPr id="10" name="Graphic 10"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286000" cy="222740"/>
                          </a:xfrm>
                          <a:prstGeom prst="rect">
                            <a:avLst/>
                          </a:prstGeom>
                        </pic:spPr>
                      </pic:pic>
                    </a:graphicData>
                  </a:graphic>
                </wp:inline>
              </w:drawing>
            </w:r>
          </w:p>
        </w:tc>
      </w:tr>
      <w:tr w:rsidR="00D00CAC" w:rsidRPr="004048B0" w14:paraId="584BF5F3" w14:textId="77777777" w:rsidTr="00FE44CB">
        <w:trPr>
          <w:trHeight w:val="1440"/>
        </w:trPr>
        <w:tc>
          <w:tcPr>
            <w:tcW w:w="360" w:type="dxa"/>
            <w:vMerge w:val="restart"/>
          </w:tcPr>
          <w:p w14:paraId="5BCA11B5" w14:textId="77777777" w:rsidR="00D00CAC" w:rsidRPr="004048B0" w:rsidRDefault="00D00CAC" w:rsidP="00500AC9">
            <w:pPr>
              <w:pStyle w:val="Heading2"/>
            </w:pPr>
          </w:p>
        </w:tc>
        <w:tc>
          <w:tcPr>
            <w:tcW w:w="7200" w:type="dxa"/>
          </w:tcPr>
          <w:p w14:paraId="72163068" w14:textId="2470F322" w:rsidR="00D00CAC" w:rsidRPr="004048B0" w:rsidRDefault="00D00CAC" w:rsidP="00FE44CB">
            <w:pPr>
              <w:pStyle w:val="Heading2"/>
            </w:pPr>
            <w:r>
              <w:t>Methods Used</w:t>
            </w:r>
          </w:p>
        </w:tc>
      </w:tr>
      <w:tr w:rsidR="00D00CAC" w:rsidRPr="004048B0" w14:paraId="2A706A39" w14:textId="77777777" w:rsidTr="00C17936">
        <w:trPr>
          <w:trHeight w:val="11808"/>
        </w:trPr>
        <w:tc>
          <w:tcPr>
            <w:tcW w:w="360" w:type="dxa"/>
            <w:vMerge/>
          </w:tcPr>
          <w:p w14:paraId="7E1AA700" w14:textId="77777777" w:rsidR="00D00CAC" w:rsidRPr="004048B0" w:rsidRDefault="00D00CAC" w:rsidP="00C17936">
            <w:pPr>
              <w:pStyle w:val="Heading2"/>
            </w:pPr>
          </w:p>
        </w:tc>
        <w:tc>
          <w:tcPr>
            <w:tcW w:w="7200" w:type="dxa"/>
          </w:tcPr>
          <w:p w14:paraId="5F859805" w14:textId="0FC3F6C2" w:rsidR="00D00CAC" w:rsidRPr="004048B0" w:rsidRDefault="00D00CAC" w:rsidP="00C17936">
            <w:pPr>
              <w:pStyle w:val="Heading3"/>
            </w:pPr>
            <w:r>
              <w:t>Data Cleaning tools</w:t>
            </w:r>
          </w:p>
          <w:p w14:paraId="2964C827" w14:textId="6CE80FA8" w:rsidR="00D00CAC" w:rsidRDefault="00D00CAC" w:rsidP="002D4F18">
            <w:pPr>
              <w:pStyle w:val="ListParagraph"/>
              <w:numPr>
                <w:ilvl w:val="0"/>
                <w:numId w:val="9"/>
              </w:numPr>
            </w:pPr>
            <w:r>
              <w:t>Microsoft Power BI Application</w:t>
            </w:r>
          </w:p>
          <w:p w14:paraId="576FD7B0" w14:textId="08E2E840" w:rsidR="00D00CAC" w:rsidRDefault="00D00CAC" w:rsidP="002D4F18">
            <w:pPr>
              <w:pStyle w:val="ListParagraph"/>
              <w:numPr>
                <w:ilvl w:val="0"/>
                <w:numId w:val="9"/>
              </w:numPr>
            </w:pPr>
            <w:r>
              <w:t>Power Query</w:t>
            </w:r>
          </w:p>
          <w:p w14:paraId="5934D52A" w14:textId="2DD12DB7" w:rsidR="00D00CAC" w:rsidRDefault="00D00CAC" w:rsidP="002D4F18">
            <w:pPr>
              <w:pStyle w:val="ListParagraph"/>
              <w:numPr>
                <w:ilvl w:val="0"/>
                <w:numId w:val="9"/>
              </w:numPr>
            </w:pPr>
            <w:r>
              <w:t xml:space="preserve">Data Modeling </w:t>
            </w:r>
          </w:p>
          <w:p w14:paraId="6BD092C3" w14:textId="1440608F" w:rsidR="00D00CAC" w:rsidRDefault="00D00CAC" w:rsidP="002D4F18">
            <w:pPr>
              <w:pStyle w:val="ListParagraph"/>
              <w:numPr>
                <w:ilvl w:val="0"/>
                <w:numId w:val="9"/>
              </w:numPr>
            </w:pPr>
            <w:r>
              <w:t xml:space="preserve">Data Tables </w:t>
            </w:r>
          </w:p>
          <w:p w14:paraId="1586BC41" w14:textId="09343490" w:rsidR="00D00CAC" w:rsidRDefault="00D00CAC" w:rsidP="002D4F18">
            <w:pPr>
              <w:pStyle w:val="ListParagraph"/>
              <w:numPr>
                <w:ilvl w:val="0"/>
                <w:numId w:val="9"/>
              </w:numPr>
            </w:pPr>
            <w:r>
              <w:t xml:space="preserve">Data Columns </w:t>
            </w:r>
          </w:p>
          <w:p w14:paraId="1E728B95" w14:textId="53DA3888" w:rsidR="00D00CAC" w:rsidRDefault="00D00CAC" w:rsidP="002D4F18">
            <w:pPr>
              <w:pStyle w:val="ListParagraph"/>
              <w:numPr>
                <w:ilvl w:val="0"/>
                <w:numId w:val="9"/>
              </w:numPr>
            </w:pPr>
            <w:r>
              <w:t xml:space="preserve">Data Measures </w:t>
            </w:r>
          </w:p>
          <w:p w14:paraId="3C9B75CF" w14:textId="77777777" w:rsidR="00D00CAC" w:rsidRPr="004048B0" w:rsidRDefault="00D00CAC" w:rsidP="00915DA2">
            <w:pPr>
              <w:pStyle w:val="ListParagraph"/>
            </w:pPr>
          </w:p>
          <w:p w14:paraId="4F5C6999" w14:textId="5267C4E5" w:rsidR="00D00CAC" w:rsidRPr="004048B0" w:rsidRDefault="00D00CAC" w:rsidP="00C17936">
            <w:pPr>
              <w:pStyle w:val="Heading3"/>
            </w:pPr>
            <w:r>
              <w:t xml:space="preserve">Methodolgy </w:t>
            </w:r>
          </w:p>
          <w:p w14:paraId="274BF1F8" w14:textId="69B26D7D" w:rsidR="00D00CAC" w:rsidRPr="004048B0" w:rsidRDefault="00D00CAC" w:rsidP="00C17936">
            <w:r>
              <w:t xml:space="preserve">An array of Power BI methods were used to answer business questions. Below we’ve broken down our methods per category for optimal clarity. </w:t>
            </w:r>
          </w:p>
          <w:p w14:paraId="278E7357" w14:textId="77777777" w:rsidR="00D00CAC" w:rsidRPr="004048B0" w:rsidRDefault="00D00CAC" w:rsidP="00C17936">
            <w:r w:rsidRPr="004048B0">
              <w:t xml:space="preserve"> </w:t>
            </w:r>
          </w:p>
          <w:p w14:paraId="1EEB8595" w14:textId="4D1B28BB" w:rsidR="00D00CAC" w:rsidRPr="004048B0" w:rsidRDefault="00D00CAC" w:rsidP="00C17936">
            <w:pPr>
              <w:pStyle w:val="Heading3"/>
            </w:pPr>
            <w:r>
              <w:t xml:space="preserve">Admissions </w:t>
            </w:r>
            <w:r w:rsidRPr="004048B0">
              <w:t xml:space="preserve"> </w:t>
            </w:r>
          </w:p>
          <w:p w14:paraId="044CB695" w14:textId="77777777" w:rsidR="00D00CAC" w:rsidRDefault="00D00CAC" w:rsidP="00640BF1">
            <w:pPr>
              <w:pStyle w:val="ListParagraph"/>
              <w:numPr>
                <w:ilvl w:val="0"/>
                <w:numId w:val="10"/>
              </w:numPr>
            </w:pPr>
            <w:r>
              <w:t>Created a new length of stay column</w:t>
            </w:r>
          </w:p>
          <w:p w14:paraId="3EABDC42" w14:textId="6876C875" w:rsidR="00D00CAC" w:rsidRDefault="006B2CB6" w:rsidP="00640BF1">
            <w:pPr>
              <w:pStyle w:val="ListParagraph"/>
              <w:numPr>
                <w:ilvl w:val="0"/>
                <w:numId w:val="10"/>
              </w:numPr>
            </w:pPr>
            <w:r>
              <w:t>Built</w:t>
            </w:r>
            <w:r w:rsidR="00D00CAC">
              <w:t xml:space="preserve"> min and max stay measur</w:t>
            </w:r>
            <w:r w:rsidR="007434F4">
              <w:t>es</w:t>
            </w:r>
          </w:p>
          <w:p w14:paraId="4ABF8E96" w14:textId="6745830F" w:rsidR="00D00CAC" w:rsidRDefault="00D00CAC" w:rsidP="00640BF1">
            <w:pPr>
              <w:pStyle w:val="ListParagraph"/>
              <w:numPr>
                <w:ilvl w:val="0"/>
                <w:numId w:val="10"/>
              </w:numPr>
            </w:pPr>
            <w:r>
              <w:t>C</w:t>
            </w:r>
            <w:r w:rsidR="0096511F">
              <w:t>onstructed</w:t>
            </w:r>
            <w:r>
              <w:t xml:space="preserve"> a date table for time intelligence insights</w:t>
            </w:r>
          </w:p>
          <w:p w14:paraId="635FA770" w14:textId="77777777" w:rsidR="00D00CAC" w:rsidRDefault="00D00CAC" w:rsidP="00640BF1">
            <w:pPr>
              <w:pStyle w:val="ListParagraph"/>
              <w:numPr>
                <w:ilvl w:val="0"/>
                <w:numId w:val="10"/>
              </w:numPr>
            </w:pPr>
            <w:r>
              <w:t xml:space="preserve">Grouped data by hospital and medical conditions </w:t>
            </w:r>
          </w:p>
          <w:p w14:paraId="48072DC1" w14:textId="31A4D568" w:rsidR="00D00CAC" w:rsidRDefault="0096511F" w:rsidP="00640BF1">
            <w:pPr>
              <w:pStyle w:val="ListParagraph"/>
              <w:numPr>
                <w:ilvl w:val="0"/>
                <w:numId w:val="10"/>
              </w:numPr>
            </w:pPr>
            <w:r>
              <w:t>Made</w:t>
            </w:r>
            <w:r w:rsidR="00D00CAC">
              <w:t xml:space="preserve"> a bar graphic </w:t>
            </w:r>
          </w:p>
          <w:p w14:paraId="1AF35280" w14:textId="260C8DD5" w:rsidR="00D00CAC" w:rsidRDefault="0083015C" w:rsidP="00640BF1">
            <w:pPr>
              <w:pStyle w:val="ListParagraph"/>
              <w:numPr>
                <w:ilvl w:val="0"/>
                <w:numId w:val="10"/>
              </w:numPr>
            </w:pPr>
            <w:r>
              <w:t>Developed</w:t>
            </w:r>
            <w:r w:rsidR="00D00CAC">
              <w:t xml:space="preserve"> patient count </w:t>
            </w:r>
            <w:r w:rsidR="007434F4">
              <w:t>measures</w:t>
            </w:r>
          </w:p>
          <w:p w14:paraId="378F6B49" w14:textId="77777777" w:rsidR="00D00CAC" w:rsidRDefault="00D00CAC" w:rsidP="00640BF1">
            <w:pPr>
              <w:pStyle w:val="ListParagraph"/>
              <w:numPr>
                <w:ilvl w:val="0"/>
                <w:numId w:val="10"/>
              </w:numPr>
            </w:pPr>
            <w:r>
              <w:t>Created min and max patient counts</w:t>
            </w:r>
          </w:p>
          <w:p w14:paraId="5E6802CA" w14:textId="77777777" w:rsidR="00D00CAC" w:rsidRDefault="00D00CAC" w:rsidP="00640BF1">
            <w:pPr>
              <w:pStyle w:val="ListParagraph"/>
              <w:numPr>
                <w:ilvl w:val="0"/>
                <w:numId w:val="10"/>
              </w:numPr>
            </w:pPr>
            <w:r>
              <w:t xml:space="preserve">Grouped by hospital </w:t>
            </w:r>
          </w:p>
          <w:p w14:paraId="7507D7B4" w14:textId="05E72BFD" w:rsidR="00D00CAC" w:rsidRDefault="0083015C" w:rsidP="00F521E0">
            <w:pPr>
              <w:pStyle w:val="ListParagraph"/>
              <w:numPr>
                <w:ilvl w:val="0"/>
                <w:numId w:val="10"/>
              </w:numPr>
            </w:pPr>
            <w:r>
              <w:t>Produced</w:t>
            </w:r>
            <w:r w:rsidR="00D00CAC">
              <w:t xml:space="preserve"> pie, bar, metric and line charts </w:t>
            </w:r>
          </w:p>
          <w:p w14:paraId="63F5B269" w14:textId="4793C170" w:rsidR="00D00CAC" w:rsidRDefault="00D00CAC" w:rsidP="00F521E0">
            <w:pPr>
              <w:pStyle w:val="ListParagraph"/>
              <w:numPr>
                <w:ilvl w:val="0"/>
                <w:numId w:val="10"/>
              </w:numPr>
            </w:pPr>
            <w:r>
              <w:t xml:space="preserve">Ranked patients by elective, urgent and emergency admission types </w:t>
            </w:r>
          </w:p>
          <w:p w14:paraId="7BD8701A" w14:textId="77777777" w:rsidR="00D00CAC" w:rsidRDefault="00D00CAC" w:rsidP="00F521E0"/>
          <w:p w14:paraId="7C779AAE" w14:textId="511C0B0E" w:rsidR="00D00CAC" w:rsidRPr="004048B0" w:rsidRDefault="00D00CAC" w:rsidP="00CE302E">
            <w:pPr>
              <w:pStyle w:val="Heading3"/>
            </w:pPr>
            <w:r>
              <w:t xml:space="preserve">Patient Demographic </w:t>
            </w:r>
            <w:r w:rsidRPr="004048B0">
              <w:t xml:space="preserve"> </w:t>
            </w:r>
          </w:p>
          <w:p w14:paraId="55325176" w14:textId="3D11A5F1" w:rsidR="00D00CAC" w:rsidRDefault="00B35C60" w:rsidP="00CE302E">
            <w:pPr>
              <w:pStyle w:val="ListParagraph"/>
              <w:numPr>
                <w:ilvl w:val="0"/>
                <w:numId w:val="10"/>
              </w:numPr>
            </w:pPr>
            <w:r>
              <w:t>Rendered</w:t>
            </w:r>
            <w:r w:rsidR="00D00CAC">
              <w:t xml:space="preserve"> a</w:t>
            </w:r>
            <w:r w:rsidR="00D00CAC">
              <w:t>n age group column</w:t>
            </w:r>
          </w:p>
          <w:p w14:paraId="6631D431" w14:textId="15B17FA0" w:rsidR="00D00CAC" w:rsidRDefault="00D00CAC" w:rsidP="00CE302E">
            <w:pPr>
              <w:pStyle w:val="ListParagraph"/>
              <w:numPr>
                <w:ilvl w:val="0"/>
                <w:numId w:val="10"/>
              </w:numPr>
            </w:pPr>
            <w:r>
              <w:t xml:space="preserve">Utilized gender value column and age group column within bar chart to show patient demographic </w:t>
            </w:r>
          </w:p>
          <w:p w14:paraId="724EAFBB" w14:textId="77777777" w:rsidR="00D00CAC" w:rsidRDefault="00D00CAC" w:rsidP="00F521E0"/>
          <w:p w14:paraId="4FB87C4A" w14:textId="01EFFF6A" w:rsidR="00D00CAC" w:rsidRPr="004048B0" w:rsidRDefault="00D00CAC" w:rsidP="004F5DA6">
            <w:pPr>
              <w:pStyle w:val="Heading3"/>
            </w:pPr>
            <w:r>
              <w:t>Medical Conditons</w:t>
            </w:r>
            <w:r w:rsidRPr="004048B0">
              <w:t xml:space="preserve"> </w:t>
            </w:r>
          </w:p>
          <w:p w14:paraId="7384F753" w14:textId="668EE33D" w:rsidR="00D00CAC" w:rsidRDefault="00D00CAC" w:rsidP="004F5DA6">
            <w:pPr>
              <w:pStyle w:val="ListParagraph"/>
              <w:numPr>
                <w:ilvl w:val="0"/>
                <w:numId w:val="10"/>
              </w:numPr>
            </w:pPr>
            <w:r>
              <w:t>C</w:t>
            </w:r>
            <w:r>
              <w:t xml:space="preserve">ounted medical conditions via </w:t>
            </w:r>
            <w:r w:rsidR="002B5B84">
              <w:t>measures</w:t>
            </w:r>
            <w:r>
              <w:t xml:space="preserve"> </w:t>
            </w:r>
          </w:p>
          <w:p w14:paraId="4F112031" w14:textId="1E901FE1" w:rsidR="00D00CAC" w:rsidRDefault="00D00CAC" w:rsidP="004F5DA6">
            <w:pPr>
              <w:pStyle w:val="ListParagraph"/>
              <w:numPr>
                <w:ilvl w:val="0"/>
                <w:numId w:val="10"/>
              </w:numPr>
            </w:pPr>
            <w:r>
              <w:t>Grouped conditions based on gender using a bar chart</w:t>
            </w:r>
          </w:p>
          <w:p w14:paraId="3A84D911" w14:textId="7EFC310D" w:rsidR="00D00CAC" w:rsidRDefault="00D00CAC" w:rsidP="004F5DA6">
            <w:pPr>
              <w:pStyle w:val="ListParagraph"/>
              <w:numPr>
                <w:ilvl w:val="0"/>
                <w:numId w:val="10"/>
              </w:numPr>
            </w:pPr>
            <w:r>
              <w:t>Ranked conditions based on billings per condition using a clustered bar chart</w:t>
            </w:r>
          </w:p>
          <w:p w14:paraId="1CD90054" w14:textId="00D45257" w:rsidR="00D00CAC" w:rsidRDefault="00D00CAC" w:rsidP="004F5DA6">
            <w:pPr>
              <w:pStyle w:val="ListParagraph"/>
              <w:numPr>
                <w:ilvl w:val="0"/>
                <w:numId w:val="10"/>
              </w:numPr>
            </w:pPr>
            <w:r>
              <w:t xml:space="preserve">Visualized medical condition count via pie chart </w:t>
            </w:r>
          </w:p>
          <w:p w14:paraId="577FE74A" w14:textId="77777777" w:rsidR="00D00CAC" w:rsidRDefault="00D00CAC" w:rsidP="0076094F"/>
          <w:p w14:paraId="3C2D3493" w14:textId="79F76A37" w:rsidR="00D00CAC" w:rsidRPr="004048B0" w:rsidRDefault="00D00CAC" w:rsidP="009F44A6">
            <w:pPr>
              <w:pStyle w:val="Heading3"/>
            </w:pPr>
            <w:r>
              <w:t xml:space="preserve">Billing </w:t>
            </w:r>
          </w:p>
          <w:p w14:paraId="2D46B73B" w14:textId="0D5AD9DC" w:rsidR="00D00CAC" w:rsidRDefault="00D00CAC" w:rsidP="009F44A6">
            <w:pPr>
              <w:pStyle w:val="ListParagraph"/>
              <w:numPr>
                <w:ilvl w:val="0"/>
                <w:numId w:val="10"/>
              </w:numPr>
            </w:pPr>
            <w:r>
              <w:t>C</w:t>
            </w:r>
            <w:r>
              <w:t xml:space="preserve">alculated min and max billing columns </w:t>
            </w:r>
          </w:p>
          <w:p w14:paraId="0CF02562" w14:textId="2F33EA68" w:rsidR="00D00CAC" w:rsidRDefault="00D00CAC" w:rsidP="009F44A6">
            <w:pPr>
              <w:pStyle w:val="ListParagraph"/>
              <w:numPr>
                <w:ilvl w:val="0"/>
                <w:numId w:val="10"/>
              </w:numPr>
            </w:pPr>
            <w:r>
              <w:lastRenderedPageBreak/>
              <w:t xml:space="preserve">Sorted highest to lowest in all visualizations </w:t>
            </w:r>
          </w:p>
          <w:p w14:paraId="0AA9633B" w14:textId="77777777" w:rsidR="00D00CAC" w:rsidRDefault="00D00CAC" w:rsidP="001F32ED">
            <w:pPr>
              <w:pStyle w:val="ListParagraph"/>
              <w:numPr>
                <w:ilvl w:val="0"/>
                <w:numId w:val="10"/>
              </w:numPr>
            </w:pPr>
            <w:r>
              <w:t xml:space="preserve">Grouped and ranked billings per category using line, bar, donut, and cluster bar charts </w:t>
            </w:r>
          </w:p>
          <w:p w14:paraId="4B3B1F5B" w14:textId="77777777" w:rsidR="00D00CAC" w:rsidRDefault="00D00CAC" w:rsidP="00915DA2"/>
          <w:p w14:paraId="362EBF13" w14:textId="74D78FCC" w:rsidR="00D00CAC" w:rsidRPr="004048B0" w:rsidRDefault="00D00CAC" w:rsidP="00915DA2">
            <w:pPr>
              <w:pStyle w:val="Heading3"/>
            </w:pPr>
            <w:r>
              <w:t xml:space="preserve">Insurance </w:t>
            </w:r>
          </w:p>
          <w:p w14:paraId="6643B92E" w14:textId="190935B5" w:rsidR="00D00CAC" w:rsidRDefault="00D00CAC" w:rsidP="00FC7EF3">
            <w:pPr>
              <w:pStyle w:val="ListParagraph"/>
              <w:numPr>
                <w:ilvl w:val="0"/>
                <w:numId w:val="10"/>
              </w:numPr>
            </w:pPr>
            <w:r>
              <w:t xml:space="preserve">Calculated min and max insurance billings via </w:t>
            </w:r>
            <w:r w:rsidR="002B5B84">
              <w:t>measures</w:t>
            </w:r>
            <w:r>
              <w:t xml:space="preserve"> </w:t>
            </w:r>
          </w:p>
          <w:p w14:paraId="2308F690" w14:textId="77777777" w:rsidR="00D00CAC" w:rsidRDefault="00D00CAC" w:rsidP="00FC7EF3">
            <w:pPr>
              <w:pStyle w:val="ListParagraph"/>
              <w:numPr>
                <w:ilvl w:val="0"/>
                <w:numId w:val="10"/>
              </w:numPr>
            </w:pPr>
            <w:r>
              <w:t>Sorted highest to lowest</w:t>
            </w:r>
          </w:p>
          <w:p w14:paraId="2BECFC4B" w14:textId="77777777" w:rsidR="00D00CAC" w:rsidRDefault="00D00CAC" w:rsidP="00FC7EF3">
            <w:pPr>
              <w:pStyle w:val="ListParagraph"/>
              <w:numPr>
                <w:ilvl w:val="0"/>
                <w:numId w:val="10"/>
              </w:numPr>
            </w:pPr>
            <w:r>
              <w:t>Grouped by insurance providers</w:t>
            </w:r>
          </w:p>
          <w:p w14:paraId="01AE0FA5" w14:textId="77777777" w:rsidR="00D00CAC" w:rsidRDefault="00D00CAC" w:rsidP="00FC7EF3">
            <w:pPr>
              <w:pStyle w:val="ListParagraph"/>
              <w:numPr>
                <w:ilvl w:val="0"/>
                <w:numId w:val="10"/>
              </w:numPr>
            </w:pPr>
            <w:r>
              <w:t>Created a line chart to view insurance trends per provider</w:t>
            </w:r>
          </w:p>
          <w:p w14:paraId="7FCA9F4C" w14:textId="2C98ACAF" w:rsidR="00D00CAC" w:rsidRDefault="00B35C60" w:rsidP="00FC7EF3">
            <w:pPr>
              <w:pStyle w:val="ListParagraph"/>
              <w:numPr>
                <w:ilvl w:val="0"/>
                <w:numId w:val="10"/>
              </w:numPr>
            </w:pPr>
            <w:r>
              <w:t>Designed</w:t>
            </w:r>
            <w:r w:rsidR="00D00CAC">
              <w:t xml:space="preserve"> a donut to view insurance totals per provider </w:t>
            </w:r>
          </w:p>
          <w:p w14:paraId="74193137" w14:textId="77777777" w:rsidR="00D00CAC" w:rsidRDefault="00D00CAC" w:rsidP="00D06B50"/>
          <w:p w14:paraId="22D1EF2E" w14:textId="77777777" w:rsidR="00D00CAC" w:rsidRDefault="00D00CAC" w:rsidP="002F7588">
            <w:pPr>
              <w:pStyle w:val="Heading3"/>
            </w:pPr>
            <w:r>
              <w:t xml:space="preserve">medication </w:t>
            </w:r>
          </w:p>
          <w:p w14:paraId="0C344C13" w14:textId="4E33465A" w:rsidR="00D00CAC" w:rsidRDefault="00D00CAC" w:rsidP="002F7588">
            <w:pPr>
              <w:pStyle w:val="ListParagraph"/>
              <w:numPr>
                <w:ilvl w:val="0"/>
                <w:numId w:val="11"/>
              </w:numPr>
            </w:pPr>
            <w:r>
              <w:t>Calculated min and max medication</w:t>
            </w:r>
            <w:r w:rsidR="002B5B84">
              <w:t xml:space="preserve"> </w:t>
            </w:r>
            <w:r w:rsidR="002B5B84">
              <w:t>measures</w:t>
            </w:r>
          </w:p>
          <w:p w14:paraId="191180D5" w14:textId="5AD5A80E" w:rsidR="00D00CAC" w:rsidRDefault="00B35C60" w:rsidP="002F7588">
            <w:pPr>
              <w:pStyle w:val="ListParagraph"/>
              <w:numPr>
                <w:ilvl w:val="0"/>
                <w:numId w:val="11"/>
              </w:numPr>
            </w:pPr>
            <w:r>
              <w:t>Created</w:t>
            </w:r>
            <w:r w:rsidR="00D00CAC">
              <w:t xml:space="preserve"> medication count </w:t>
            </w:r>
            <w:r w:rsidR="002B5B84">
              <w:t>measures</w:t>
            </w:r>
          </w:p>
          <w:p w14:paraId="2BBC19A4" w14:textId="3DBED36B" w:rsidR="00D00CAC" w:rsidRDefault="007434F4" w:rsidP="002F7588">
            <w:pPr>
              <w:pStyle w:val="ListParagraph"/>
              <w:numPr>
                <w:ilvl w:val="0"/>
                <w:numId w:val="11"/>
              </w:numPr>
            </w:pPr>
            <w:r>
              <w:t>Built</w:t>
            </w:r>
            <w:r w:rsidR="00D00CAC">
              <w:t xml:space="preserve"> line graphic to view yearly medication volumes</w:t>
            </w:r>
          </w:p>
          <w:p w14:paraId="5E2332F4" w14:textId="1CDF4AA0" w:rsidR="00D00CAC" w:rsidRDefault="007434F4" w:rsidP="002F7588">
            <w:pPr>
              <w:pStyle w:val="ListParagraph"/>
              <w:numPr>
                <w:ilvl w:val="0"/>
                <w:numId w:val="11"/>
              </w:numPr>
            </w:pPr>
            <w:r>
              <w:t>Designed</w:t>
            </w:r>
            <w:r w:rsidR="00D00CAC">
              <w:t xml:space="preserve"> cluster bar chart to visualize medications per FY</w:t>
            </w:r>
          </w:p>
          <w:p w14:paraId="5A65E3C6" w14:textId="77777777" w:rsidR="00D00CAC" w:rsidRDefault="00D00CAC" w:rsidP="00E51318"/>
          <w:p w14:paraId="11E0035E" w14:textId="39541C87" w:rsidR="00D00CAC" w:rsidRDefault="00D00CAC" w:rsidP="00E51318">
            <w:pPr>
              <w:pStyle w:val="Heading3"/>
            </w:pPr>
            <w:r>
              <w:t>Test Results</w:t>
            </w:r>
          </w:p>
          <w:p w14:paraId="59EDD7DB" w14:textId="03B65DBE" w:rsidR="00D00CAC" w:rsidRDefault="00D00CAC" w:rsidP="00E51318">
            <w:pPr>
              <w:pStyle w:val="ListParagraph"/>
              <w:numPr>
                <w:ilvl w:val="0"/>
                <w:numId w:val="11"/>
              </w:numPr>
            </w:pPr>
            <w:r>
              <w:t>C</w:t>
            </w:r>
            <w:r>
              <w:t xml:space="preserve">ounted test results via </w:t>
            </w:r>
            <w:r w:rsidR="002B5B84">
              <w:t>measures</w:t>
            </w:r>
            <w:r w:rsidR="002B5B84">
              <w:t xml:space="preserve"> </w:t>
            </w:r>
            <w:r>
              <w:t>t</w:t>
            </w:r>
          </w:p>
          <w:p w14:paraId="147EDAEE" w14:textId="46048B71" w:rsidR="00D00CAC" w:rsidRDefault="00D00CAC" w:rsidP="00E51318">
            <w:pPr>
              <w:pStyle w:val="ListParagraph"/>
              <w:numPr>
                <w:ilvl w:val="0"/>
                <w:numId w:val="11"/>
              </w:numPr>
            </w:pPr>
            <w:r>
              <w:t xml:space="preserve">Grouped results by doctor and hospital </w:t>
            </w:r>
          </w:p>
          <w:p w14:paraId="000C4121" w14:textId="77777777" w:rsidR="00D00CAC" w:rsidRDefault="00D00CAC" w:rsidP="00E51318">
            <w:pPr>
              <w:pStyle w:val="ListParagraph"/>
              <w:numPr>
                <w:ilvl w:val="0"/>
                <w:numId w:val="11"/>
              </w:numPr>
            </w:pPr>
            <w:r>
              <w:t>Filtered results by abnormal test results</w:t>
            </w:r>
          </w:p>
          <w:p w14:paraId="39D24999" w14:textId="77777777" w:rsidR="00D00CAC" w:rsidRDefault="00D00CAC" w:rsidP="00E51318">
            <w:pPr>
              <w:pStyle w:val="ListParagraph"/>
              <w:numPr>
                <w:ilvl w:val="0"/>
                <w:numId w:val="11"/>
              </w:numPr>
            </w:pPr>
            <w:r>
              <w:t xml:space="preserve">Used cluster and bar charts for visualizations </w:t>
            </w:r>
          </w:p>
          <w:p w14:paraId="281E29E2" w14:textId="77777777" w:rsidR="00D00CAC" w:rsidRDefault="00D00CAC" w:rsidP="008D2F7F"/>
          <w:p w14:paraId="53E11F63" w14:textId="20B19C35" w:rsidR="00D00CAC" w:rsidRDefault="00D00CAC" w:rsidP="006B7E30">
            <w:pPr>
              <w:pStyle w:val="Heading3"/>
            </w:pPr>
            <w:r>
              <w:t>hospital</w:t>
            </w:r>
          </w:p>
          <w:p w14:paraId="7E7DFD71" w14:textId="027C4B82" w:rsidR="00D00CAC" w:rsidRDefault="00D00CAC" w:rsidP="006B7E30">
            <w:pPr>
              <w:pStyle w:val="ListParagraph"/>
              <w:numPr>
                <w:ilvl w:val="0"/>
                <w:numId w:val="11"/>
              </w:numPr>
            </w:pPr>
            <w:r>
              <w:t xml:space="preserve">Counted </w:t>
            </w:r>
            <w:r>
              <w:t xml:space="preserve">patients via measures </w:t>
            </w:r>
          </w:p>
          <w:p w14:paraId="4270C825" w14:textId="61E4081E" w:rsidR="00D00CAC" w:rsidRDefault="00D00CAC" w:rsidP="006B7E30">
            <w:pPr>
              <w:pStyle w:val="ListParagraph"/>
              <w:numPr>
                <w:ilvl w:val="0"/>
                <w:numId w:val="11"/>
              </w:numPr>
            </w:pPr>
            <w:r>
              <w:t xml:space="preserve">Calculated min and max measures </w:t>
            </w:r>
          </w:p>
          <w:p w14:paraId="61CFDB71" w14:textId="56E0C4E2" w:rsidR="00D00CAC" w:rsidRDefault="00D00CAC" w:rsidP="006B7E30">
            <w:pPr>
              <w:pStyle w:val="ListParagraph"/>
              <w:numPr>
                <w:ilvl w:val="0"/>
                <w:numId w:val="11"/>
              </w:numPr>
            </w:pPr>
            <w:r>
              <w:t>Calculated average hospital stay</w:t>
            </w:r>
          </w:p>
          <w:p w14:paraId="02C19CC0" w14:textId="6DBDFD16" w:rsidR="00D00CAC" w:rsidRDefault="00D00CAC" w:rsidP="00860505">
            <w:pPr>
              <w:pStyle w:val="ListParagraph"/>
              <w:numPr>
                <w:ilvl w:val="0"/>
                <w:numId w:val="11"/>
              </w:numPr>
            </w:pPr>
            <w:r>
              <w:t xml:space="preserve">Grouped by billing per hospital, patient count per hospital and yearly patient count in descending order </w:t>
            </w:r>
          </w:p>
          <w:p w14:paraId="0A5106F4" w14:textId="21A3A3CA" w:rsidR="00D00CAC" w:rsidRDefault="00D00CAC" w:rsidP="00860505">
            <w:pPr>
              <w:pStyle w:val="ListParagraph"/>
              <w:numPr>
                <w:ilvl w:val="0"/>
                <w:numId w:val="11"/>
              </w:numPr>
            </w:pPr>
            <w:r>
              <w:t xml:space="preserve">Created line and cluster bar charts for visualizations </w:t>
            </w:r>
          </w:p>
          <w:p w14:paraId="0B3C7C12" w14:textId="584EDFDC" w:rsidR="00D00CAC" w:rsidRPr="002F7588" w:rsidRDefault="00D00CAC" w:rsidP="008D2F7F"/>
        </w:tc>
      </w:tr>
      <w:tr w:rsidR="00C047FE" w:rsidRPr="004048B0" w14:paraId="2DFECE57" w14:textId="77777777" w:rsidTr="00C17936">
        <w:trPr>
          <w:trHeight w:val="11808"/>
        </w:trPr>
        <w:tc>
          <w:tcPr>
            <w:tcW w:w="360" w:type="dxa"/>
          </w:tcPr>
          <w:p w14:paraId="4C220C58" w14:textId="77777777" w:rsidR="00C047FE" w:rsidRPr="004048B0" w:rsidRDefault="00C047FE" w:rsidP="00C047FE">
            <w:pPr>
              <w:pStyle w:val="Heading2"/>
            </w:pPr>
          </w:p>
        </w:tc>
        <w:tc>
          <w:tcPr>
            <w:tcW w:w="7200" w:type="dxa"/>
          </w:tcPr>
          <w:p w14:paraId="20B3CEFC" w14:textId="2D184EE6" w:rsidR="00C047FE" w:rsidRDefault="00C047FE" w:rsidP="00C047FE">
            <w:pPr>
              <w:pStyle w:val="Heading3"/>
            </w:pPr>
            <w:r w:rsidRPr="004048B0">
              <w:rPr>
                <w:lang w:eastAsia="en-AU"/>
              </w:rPr>
              <w:drawing>
                <wp:inline distT="0" distB="0" distL="0" distR="0" wp14:anchorId="18978D9F" wp14:editId="0920CBDB">
                  <wp:extent cx="2286000" cy="222740"/>
                  <wp:effectExtent l="0" t="0" r="0" b="6350"/>
                  <wp:docPr id="1582648597" name="Graphic 1582648597"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286000" cy="222740"/>
                          </a:xfrm>
                          <a:prstGeom prst="rect">
                            <a:avLst/>
                          </a:prstGeom>
                        </pic:spPr>
                      </pic:pic>
                    </a:graphicData>
                  </a:graphic>
                </wp:inline>
              </w:drawing>
            </w:r>
          </w:p>
          <w:p w14:paraId="574D2DB3" w14:textId="77777777" w:rsidR="00C047FE" w:rsidRDefault="00C047FE" w:rsidP="00C047FE">
            <w:pPr>
              <w:pStyle w:val="Heading3"/>
            </w:pPr>
            <w:r>
              <w:t>Key Findings &amp; Insights</w:t>
            </w:r>
          </w:p>
          <w:p w14:paraId="2A1EB5F8" w14:textId="77777777" w:rsidR="00C047FE" w:rsidRDefault="00C047FE" w:rsidP="005A6A67">
            <w:pPr>
              <w:pStyle w:val="Heading3"/>
            </w:pPr>
          </w:p>
          <w:p w14:paraId="0A71C4C2" w14:textId="77777777" w:rsidR="002E230B" w:rsidRPr="002E230B" w:rsidRDefault="002E230B" w:rsidP="002E230B">
            <w:r w:rsidRPr="002E230B">
              <w:t xml:space="preserve">Denied claims have become an increasing financial concern since 2021, with billing minimums trending further into negative values year over year. Claim denials declined between 2019 and 2020, with 2020 recording the lowest billing minimums over the six-year period. However, losses have steadily increased since then, reaching their highest level in 2022. Despite billing maximums remaining relatively stable at approximately </w:t>
            </w:r>
            <w:r w:rsidRPr="002E230B">
              <w:rPr>
                <w:b/>
                <w:bCs/>
              </w:rPr>
              <w:t>$</w:t>
            </w:r>
            <w:proofErr w:type="spellStart"/>
            <w:r w:rsidRPr="002E230B">
              <w:rPr>
                <w:b/>
                <w:bCs/>
              </w:rPr>
              <w:t>52K</w:t>
            </w:r>
            <w:proofErr w:type="spellEnd"/>
            <w:r w:rsidRPr="002E230B">
              <w:t>, increasing claim denials continue to erode revenue as hospitals either absorb the financial loss or pursue payment through patients and third-party collections.</w:t>
            </w:r>
          </w:p>
          <w:p w14:paraId="208F7CE0" w14:textId="77777777" w:rsidR="002E230B" w:rsidRDefault="002E230B" w:rsidP="002E230B"/>
          <w:p w14:paraId="4995F827" w14:textId="7420920A" w:rsidR="002E230B" w:rsidRPr="002E230B" w:rsidRDefault="002E230B" w:rsidP="002E230B">
            <w:r w:rsidRPr="002E230B">
              <w:t>Senior patients account for the highest number of hospital visits, followed by young adults and children. Patient admissions peaked in 2020, likely reflecting increased healthcare utilization during the COVID-19 pandemic. Admissions remained relatively stable through 2023 before declining sharply in 2024. This decline coincides with the lowest annual billing totals, suggesting a strong relationship between patient volume and hospital revenue.</w:t>
            </w:r>
          </w:p>
          <w:p w14:paraId="5E64F48D" w14:textId="77777777" w:rsidR="002E230B" w:rsidRDefault="002E230B" w:rsidP="002E230B"/>
          <w:p w14:paraId="195DDA6B" w14:textId="3BB65EF0" w:rsidR="002E230B" w:rsidRPr="002E230B" w:rsidRDefault="002E230B" w:rsidP="002E230B">
            <w:r w:rsidRPr="002E230B">
              <w:t>The decline in patient admissions is further supported by medication distribution trends. Medication utilization increased significantly in 2020, remained consistent through 2023, and then dropped substantially in 2024. The parallel decline in admissions, billing, and medication distribution indicates a strong correlation between patient volume and overall hospital activity.</w:t>
            </w:r>
          </w:p>
          <w:p w14:paraId="1494D5FF" w14:textId="77777777" w:rsidR="007A7E63" w:rsidRDefault="007A7E63" w:rsidP="002E230B"/>
          <w:p w14:paraId="40910414" w14:textId="675DCD2B" w:rsidR="002E230B" w:rsidRPr="002E230B" w:rsidRDefault="002E230B" w:rsidP="002E230B">
            <w:r w:rsidRPr="002E230B">
              <w:t>Elective and urgent care visits represent the majority of hospital admissions, while emergency admissions account for the smallest share. This distribution may indicate changing patterns in how patients access emergency care; however, additional data would be required to determine the underlying causes.</w:t>
            </w:r>
          </w:p>
          <w:p w14:paraId="0214B5F1" w14:textId="77777777" w:rsidR="007A7E63" w:rsidRDefault="007A7E63" w:rsidP="002E230B"/>
          <w:p w14:paraId="16563881" w14:textId="2CE25647" w:rsidR="002E230B" w:rsidRPr="002E230B" w:rsidRDefault="002E230B" w:rsidP="002E230B">
            <w:r w:rsidRPr="002E230B">
              <w:t>Diabetes and arthritis are the two most commonly treated medical conditions across the patient population. Arthritis is the leading condition among male children, female young adults, and seniors, while diabetes is the most prevalent condition among middle-aged adults.</w:t>
            </w:r>
          </w:p>
          <w:p w14:paraId="31990962" w14:textId="77777777" w:rsidR="007A7E63" w:rsidRDefault="007A7E63" w:rsidP="002E230B"/>
          <w:p w14:paraId="04C25A0D" w14:textId="6F949159" w:rsidR="002E230B" w:rsidRDefault="002E230B" w:rsidP="002E230B">
            <w:r w:rsidRPr="002E230B">
              <w:t>Analysis of abnormal laboratory test results showed that one hospital recorded the highest number of abnormal results, although only by a small margin. Overall, abnormal test frequencies were relatively consistent across hospitals, suggesting no significant outlier in testing outcomes.</w:t>
            </w:r>
          </w:p>
          <w:p w14:paraId="2BB23436" w14:textId="77777777" w:rsidR="007A7E63" w:rsidRDefault="007A7E63" w:rsidP="002E230B"/>
          <w:p w14:paraId="35D21D94" w14:textId="4D52BC51" w:rsidR="007A7E63" w:rsidRPr="002E230B" w:rsidRDefault="007A7E63" w:rsidP="002E230B">
            <w:r>
              <w:t xml:space="preserve">These insights indicate the need for structural and organizational charges </w:t>
            </w:r>
            <w:r w:rsidR="00AA447C">
              <w:t xml:space="preserve">to combat billing discrepancies. </w:t>
            </w:r>
            <w:r w:rsidR="0051299E">
              <w:t xml:space="preserve">While additionally </w:t>
            </w:r>
            <w:r w:rsidR="00A778F1">
              <w:t>implementing</w:t>
            </w:r>
            <w:r w:rsidR="00AA447C">
              <w:t xml:space="preserve"> strategic marketing tactics to </w:t>
            </w:r>
            <w:r w:rsidR="00677FDF">
              <w:t xml:space="preserve">increase visibility and maximize trust </w:t>
            </w:r>
            <w:r w:rsidR="0051299E">
              <w:t xml:space="preserve">within the community. </w:t>
            </w:r>
          </w:p>
          <w:p w14:paraId="51406210" w14:textId="3CF7D34B" w:rsidR="006E1B3E" w:rsidRPr="005A6A67" w:rsidRDefault="006E1B3E" w:rsidP="005A6A67"/>
        </w:tc>
      </w:tr>
    </w:tbl>
    <w:p w14:paraId="04AC0164" w14:textId="77777777" w:rsidR="00C17936" w:rsidRPr="004048B0" w:rsidRDefault="00C17936">
      <w:pPr>
        <w:sectPr w:rsidR="00C17936" w:rsidRPr="004048B0" w:rsidSect="006F5A91">
          <w:pgSz w:w="12240" w:h="15840"/>
          <w:pgMar w:top="720" w:right="720" w:bottom="720" w:left="720" w:header="288" w:footer="288" w:gutter="0"/>
          <w:cols w:space="720"/>
          <w:titlePg/>
          <w:docGrid w:linePitch="360"/>
        </w:sectPr>
      </w:pPr>
    </w:p>
    <w:p w14:paraId="55BE0097" w14:textId="5546BECE" w:rsidR="005F350F" w:rsidRDefault="00C047FE">
      <w:r w:rsidRPr="004048B0">
        <w:rPr>
          <w:noProof/>
          <w:lang w:eastAsia="en-AU"/>
        </w:rPr>
        <w:lastRenderedPageBreak/>
        <w:drawing>
          <wp:inline distT="0" distB="0" distL="0" distR="0" wp14:anchorId="1612BF0D" wp14:editId="683823DF">
            <wp:extent cx="2286000" cy="222740"/>
            <wp:effectExtent l="0" t="0" r="0" b="6350"/>
            <wp:docPr id="1624624258" name="Graphic 1624624258"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286000" cy="222740"/>
                    </a:xfrm>
                    <a:prstGeom prst="rect">
                      <a:avLst/>
                    </a:prstGeom>
                  </pic:spPr>
                </pic:pic>
              </a:graphicData>
            </a:graphic>
          </wp:inline>
        </w:drawing>
      </w:r>
    </w:p>
    <w:p w14:paraId="6EA83B93" w14:textId="77777777" w:rsidR="00C047FE" w:rsidRDefault="00C047FE"/>
    <w:p w14:paraId="0A32DF69" w14:textId="77777777" w:rsidR="00C047FE" w:rsidRPr="004048B0" w:rsidRDefault="00C047FE"/>
    <w:tbl>
      <w:tblPr>
        <w:tblW w:w="0" w:type="auto"/>
        <w:tblLook w:val="0600" w:firstRow="0" w:lastRow="0" w:firstColumn="0" w:lastColumn="0" w:noHBand="1" w:noVBand="1"/>
      </w:tblPr>
      <w:tblGrid>
        <w:gridCol w:w="7731"/>
        <w:gridCol w:w="3069"/>
      </w:tblGrid>
      <w:tr w:rsidR="004A4C49" w:rsidRPr="004048B0" w14:paraId="678EB358" w14:textId="77777777" w:rsidTr="006551C3">
        <w:trPr>
          <w:trHeight w:val="11583"/>
        </w:trPr>
        <w:tc>
          <w:tcPr>
            <w:tcW w:w="3600" w:type="dxa"/>
          </w:tcPr>
          <w:p w14:paraId="1F3EFF0D" w14:textId="77777777" w:rsidR="00C047FE" w:rsidRDefault="00C047FE" w:rsidP="00C047FE">
            <w:pPr>
              <w:pStyle w:val="Heading2"/>
            </w:pPr>
            <w:r>
              <w:t>Recommendations</w:t>
            </w:r>
          </w:p>
          <w:p w14:paraId="64497084" w14:textId="77777777" w:rsidR="004A4C49" w:rsidRDefault="004A4C49" w:rsidP="00C047FE">
            <w:pPr>
              <w:pStyle w:val="Quote"/>
              <w:ind w:left="0"/>
            </w:pPr>
          </w:p>
          <w:p w14:paraId="6113A348" w14:textId="04ADBE89" w:rsidR="007C5C21" w:rsidRDefault="00482A0A" w:rsidP="007C5C21">
            <w:r>
              <w:t xml:space="preserve">Based on </w:t>
            </w:r>
            <w:r w:rsidR="00B6364D">
              <w:t>key findings and insigh</w:t>
            </w:r>
            <w:r w:rsidR="007D619B">
              <w:t>t</w:t>
            </w:r>
            <w:r w:rsidR="009F3CA4">
              <w:t>s</w:t>
            </w:r>
            <w:r w:rsidR="007D619B">
              <w:t xml:space="preserve"> our recommendation</w:t>
            </w:r>
            <w:r w:rsidR="007C5C21">
              <w:t xml:space="preserve"> is </w:t>
            </w:r>
            <w:r w:rsidR="00D712EA">
              <w:t>investing</w:t>
            </w:r>
            <w:r w:rsidR="007C5C21">
              <w:t xml:space="preserve"> in a</w:t>
            </w:r>
            <w:r w:rsidR="00D712EA">
              <w:t xml:space="preserve"> customized</w:t>
            </w:r>
            <w:r w:rsidR="007C5C21">
              <w:t xml:space="preserve"> patient </w:t>
            </w:r>
            <w:r w:rsidR="0035058E">
              <w:t>services</w:t>
            </w:r>
            <w:r w:rsidR="007C5C21">
              <w:t xml:space="preserve"> pipeline that evaluates</w:t>
            </w:r>
            <w:r w:rsidR="009F3CA4">
              <w:t xml:space="preserve"> medical </w:t>
            </w:r>
            <w:r w:rsidR="0035058E">
              <w:t>services</w:t>
            </w:r>
            <w:r w:rsidR="00D4241E">
              <w:t xml:space="preserve"> and </w:t>
            </w:r>
            <w:r w:rsidR="00EA1424">
              <w:t>verifies</w:t>
            </w:r>
            <w:r w:rsidR="00D4241E">
              <w:t xml:space="preserve"> insurance coverage </w:t>
            </w:r>
            <w:r w:rsidR="007C5C21">
              <w:t xml:space="preserve">before </w:t>
            </w:r>
            <w:r w:rsidR="00326AE3">
              <w:t>patient visits.</w:t>
            </w:r>
            <w:r w:rsidR="007C5C21">
              <w:t xml:space="preserve"> </w:t>
            </w:r>
            <w:r w:rsidR="00955BAE">
              <w:t>A p</w:t>
            </w:r>
            <w:r w:rsidR="007C5C21">
              <w:t xml:space="preserve">atient services </w:t>
            </w:r>
            <w:r w:rsidR="00263A8D">
              <w:t>rep will</w:t>
            </w:r>
            <w:r w:rsidR="00326AE3">
              <w:t xml:space="preserve"> be assigned </w:t>
            </w:r>
            <w:r w:rsidR="00263A8D">
              <w:t xml:space="preserve">per </w:t>
            </w:r>
            <w:r w:rsidR="007C5C21">
              <w:t xml:space="preserve">insurance provider </w:t>
            </w:r>
            <w:r w:rsidR="00263A8D">
              <w:t>and</w:t>
            </w:r>
            <w:r w:rsidR="00955BAE">
              <w:t xml:space="preserve"> </w:t>
            </w:r>
            <w:r w:rsidR="00263A8D">
              <w:t xml:space="preserve">act as </w:t>
            </w:r>
            <w:r w:rsidR="00AD5F19">
              <w:t xml:space="preserve">a </w:t>
            </w:r>
            <w:r w:rsidR="000B2BAE">
              <w:t>SME,</w:t>
            </w:r>
            <w:r w:rsidR="00263A8D">
              <w:t xml:space="preserve"> </w:t>
            </w:r>
            <w:r w:rsidR="00955BAE">
              <w:t xml:space="preserve">so </w:t>
            </w:r>
            <w:r w:rsidR="001E2895">
              <w:t xml:space="preserve">patients are proactively alerted when </w:t>
            </w:r>
            <w:r w:rsidR="007C5C21">
              <w:t>government</w:t>
            </w:r>
            <w:r w:rsidR="001E2895">
              <w:t xml:space="preserve">al </w:t>
            </w:r>
            <w:r w:rsidR="007C5C21">
              <w:t xml:space="preserve">polices </w:t>
            </w:r>
            <w:r w:rsidR="001E2895">
              <w:t>effect coverage</w:t>
            </w:r>
            <w:r w:rsidR="007C5C21">
              <w:t xml:space="preserve"> </w:t>
            </w:r>
            <w:r w:rsidR="001E2895">
              <w:t xml:space="preserve">or </w:t>
            </w:r>
            <w:r w:rsidR="007C5C21">
              <w:t xml:space="preserve">insurance companies </w:t>
            </w:r>
            <w:r w:rsidR="001E2895">
              <w:t>change billing structures</w:t>
            </w:r>
            <w:r w:rsidR="007C5C21">
              <w:t xml:space="preserve">. This upfront staffing cost will </w:t>
            </w:r>
            <w:r w:rsidR="00716C29">
              <w:t>eliminate claim denials on the back in</w:t>
            </w:r>
            <w:r w:rsidR="006C2B93">
              <w:t>,</w:t>
            </w:r>
            <w:r w:rsidR="00716C29">
              <w:t xml:space="preserve"> </w:t>
            </w:r>
            <w:r w:rsidR="00D462DA">
              <w:t>creating</w:t>
            </w:r>
            <w:r w:rsidR="00716C29">
              <w:t xml:space="preserve"> </w:t>
            </w:r>
            <w:r w:rsidR="00D76AAB">
              <w:t xml:space="preserve">billing transparency between </w:t>
            </w:r>
            <w:r w:rsidR="00AD5F19">
              <w:t>patients</w:t>
            </w:r>
            <w:r w:rsidR="00D76AAB">
              <w:t xml:space="preserve"> and hospital providers. </w:t>
            </w:r>
            <w:r w:rsidR="007C5C21">
              <w:t xml:space="preserve"> </w:t>
            </w:r>
          </w:p>
          <w:p w14:paraId="3FF829C1" w14:textId="77777777" w:rsidR="007C5C21" w:rsidRDefault="007C5C21" w:rsidP="007C5C21"/>
          <w:p w14:paraId="27D40076" w14:textId="77777777" w:rsidR="0016265C" w:rsidRDefault="0016265C" w:rsidP="00C406AE"/>
          <w:p w14:paraId="39ED5490" w14:textId="619E32F5" w:rsidR="0016265C" w:rsidRDefault="0016265C" w:rsidP="00C406AE">
            <w:r>
              <w:t xml:space="preserve">There was a hug drop in patient attendance in 2024. </w:t>
            </w:r>
            <w:r w:rsidR="006C2B93">
              <w:t>To combat this drop in admittance we</w:t>
            </w:r>
            <w:r w:rsidR="00F4710A">
              <w:t xml:space="preserve"> recommend c</w:t>
            </w:r>
            <w:r w:rsidR="00FF2FF3">
              <w:t>reating</w:t>
            </w:r>
            <w:r w:rsidR="006C2B93">
              <w:t xml:space="preserve"> strategic</w:t>
            </w:r>
            <w:r w:rsidR="00FF2FF3">
              <w:t xml:space="preserve"> marketing campaigns centered around trust, safety and </w:t>
            </w:r>
            <w:r w:rsidR="00AD5F19">
              <w:t>provider services</w:t>
            </w:r>
            <w:r w:rsidR="00C7636F">
              <w:t xml:space="preserve">. </w:t>
            </w:r>
            <w:r w:rsidR="00323B4F">
              <w:t>Drops in attendance indicate a</w:t>
            </w:r>
            <w:r w:rsidR="00C7636F">
              <w:t xml:space="preserve"> lack of trust within the medical industry</w:t>
            </w:r>
            <w:r w:rsidR="00AE50CC">
              <w:t xml:space="preserve">. </w:t>
            </w:r>
            <w:r w:rsidR="008B59FC">
              <w:t xml:space="preserve"> </w:t>
            </w:r>
            <w:r w:rsidR="00AE50CC">
              <w:t>U</w:t>
            </w:r>
            <w:r w:rsidR="003D305A">
              <w:t>tilizing</w:t>
            </w:r>
            <w:r w:rsidR="00154F9C">
              <w:t xml:space="preserve"> event marketing and</w:t>
            </w:r>
            <w:r w:rsidR="00081A6E">
              <w:t xml:space="preserve"> on the ground outreach by partne</w:t>
            </w:r>
            <w:r w:rsidR="00B925B6">
              <w:t>ring with</w:t>
            </w:r>
            <w:r w:rsidR="00081A6E">
              <w:t xml:space="preserve"> </w:t>
            </w:r>
            <w:r w:rsidR="003D305A">
              <w:t>community-based</w:t>
            </w:r>
            <w:r w:rsidR="00081A6E">
              <w:t xml:space="preserve"> organization</w:t>
            </w:r>
            <w:r w:rsidR="00B925B6">
              <w:t>s,</w:t>
            </w:r>
            <w:r w:rsidR="00081A6E">
              <w:t xml:space="preserve"> </w:t>
            </w:r>
            <w:r w:rsidR="00FE272E">
              <w:t>hospitals can</w:t>
            </w:r>
            <w:r w:rsidR="00081A6E">
              <w:t xml:space="preserve"> meet </w:t>
            </w:r>
            <w:r w:rsidR="001B186E">
              <w:t>patience’s</w:t>
            </w:r>
            <w:r w:rsidR="008B59FC">
              <w:t xml:space="preserve"> in their own backyards</w:t>
            </w:r>
            <w:r w:rsidR="00081A6E">
              <w:t xml:space="preserve"> and</w:t>
            </w:r>
            <w:r w:rsidR="00102559">
              <w:t xml:space="preserve"> create </w:t>
            </w:r>
            <w:r w:rsidR="00165B27">
              <w:t xml:space="preserve">much needed </w:t>
            </w:r>
            <w:r w:rsidR="00102559">
              <w:t>engagement and visibility</w:t>
            </w:r>
            <w:r w:rsidR="00165B27">
              <w:t xml:space="preserve">. </w:t>
            </w:r>
            <w:r w:rsidR="00A950C2">
              <w:t xml:space="preserve">Community events </w:t>
            </w:r>
            <w:r w:rsidR="00C330A5">
              <w:t>that provide</w:t>
            </w:r>
            <w:r w:rsidR="00A950C2">
              <w:t xml:space="preserve"> free flu shots,</w:t>
            </w:r>
            <w:r w:rsidR="00C330A5">
              <w:t xml:space="preserve"> cancer screenings, and physicals</w:t>
            </w:r>
            <w:r w:rsidR="002C0305">
              <w:t xml:space="preserve"> will</w:t>
            </w:r>
            <w:r w:rsidR="00560063">
              <w:t xml:space="preserve"> remind the community that their local hospital is here for them and educate the community about </w:t>
            </w:r>
            <w:r w:rsidR="00AE50CC">
              <w:t>specialty departments</w:t>
            </w:r>
            <w:r w:rsidR="00423A04">
              <w:t>.</w:t>
            </w:r>
            <w:r w:rsidR="00D431E7">
              <w:t xml:space="preserve"> </w:t>
            </w:r>
          </w:p>
          <w:p w14:paraId="38444D60" w14:textId="77777777" w:rsidR="00D431E7" w:rsidRDefault="00D431E7" w:rsidP="00C406AE"/>
          <w:p w14:paraId="4322F926" w14:textId="77777777" w:rsidR="00D56F43" w:rsidRDefault="00423A04" w:rsidP="00C406AE">
            <w:r>
              <w:t>Our findings also indicate that s</w:t>
            </w:r>
            <w:r w:rsidR="002C77E9">
              <w:t xml:space="preserve">eniors and young adults make up </w:t>
            </w:r>
            <w:r w:rsidR="00A4755E">
              <w:t xml:space="preserve">the majority of </w:t>
            </w:r>
            <w:r w:rsidR="002C77E9">
              <w:t xml:space="preserve">admissions </w:t>
            </w:r>
            <w:r w:rsidR="00405B02">
              <w:t xml:space="preserve">with </w:t>
            </w:r>
            <w:r w:rsidR="0008728E">
              <w:t xml:space="preserve">arthritis and </w:t>
            </w:r>
            <w:r w:rsidR="00BA69E1">
              <w:t>diabetes</w:t>
            </w:r>
            <w:r w:rsidR="0008728E">
              <w:t xml:space="preserve"> </w:t>
            </w:r>
            <w:r w:rsidR="00405B02">
              <w:t xml:space="preserve">being the </w:t>
            </w:r>
            <w:r w:rsidR="0008728E">
              <w:t>top two conditions</w:t>
            </w:r>
            <w:r w:rsidR="00270901">
              <w:t xml:space="preserve"> for treatment</w:t>
            </w:r>
            <w:r w:rsidR="00BA69E1">
              <w:t>. We recommend</w:t>
            </w:r>
            <w:r w:rsidR="00E50AA2">
              <w:t xml:space="preserve"> creating specialty departments that focus on servicing seniors and young adults</w:t>
            </w:r>
            <w:r w:rsidR="00B51072">
              <w:t xml:space="preserve"> </w:t>
            </w:r>
            <w:r w:rsidR="00E40EA8">
              <w:t xml:space="preserve">and treatment units </w:t>
            </w:r>
            <w:r w:rsidR="007133A2">
              <w:t>centered around</w:t>
            </w:r>
            <w:r w:rsidR="007D3CA6">
              <w:t xml:space="preserve"> pain and dietary management</w:t>
            </w:r>
            <w:r w:rsidR="00301645">
              <w:t>.</w:t>
            </w:r>
          </w:p>
          <w:p w14:paraId="7E2C244A" w14:textId="77777777" w:rsidR="00D56F43" w:rsidRDefault="00D56F43" w:rsidP="00C406AE"/>
          <w:p w14:paraId="0C6E7F28" w14:textId="1DF5532E" w:rsidR="00D431E7" w:rsidRDefault="00C35996" w:rsidP="00C406AE">
            <w:r>
              <w:t xml:space="preserve">Strategic billing policies, </w:t>
            </w:r>
            <w:r w:rsidR="002D0AEA">
              <w:t>community-based</w:t>
            </w:r>
            <w:r w:rsidR="003901CE">
              <w:t xml:space="preserve"> </w:t>
            </w:r>
            <w:r w:rsidR="00062BF5">
              <w:t>marketing campaigns, and specialized treatments will build trust between patients and hospital provides</w:t>
            </w:r>
            <w:r w:rsidR="003109BA">
              <w:t>.</w:t>
            </w:r>
            <w:r w:rsidR="003901CE">
              <w:t xml:space="preserve"> Which will</w:t>
            </w:r>
            <w:r w:rsidR="00922703">
              <w:t xml:space="preserve"> </w:t>
            </w:r>
            <w:r w:rsidR="003901CE">
              <w:t xml:space="preserve">increase </w:t>
            </w:r>
            <w:r w:rsidR="002D0AEA">
              <w:t>revenue,</w:t>
            </w:r>
            <w:r w:rsidR="003901CE">
              <w:t xml:space="preserve"> d</w:t>
            </w:r>
            <w:r w:rsidR="003109BA">
              <w:t>ecrease billing discrepancies</w:t>
            </w:r>
            <w:r w:rsidR="003901CE">
              <w:t xml:space="preserve">, and </w:t>
            </w:r>
            <w:r w:rsidR="00436DD3">
              <w:t xml:space="preserve">maximize engagement and </w:t>
            </w:r>
            <w:r w:rsidR="0016201C">
              <w:t xml:space="preserve">visibility. </w:t>
            </w:r>
          </w:p>
          <w:p w14:paraId="7435C680" w14:textId="77777777" w:rsidR="00102559" w:rsidRDefault="00102559" w:rsidP="00C406AE">
            <w:r>
              <w:t xml:space="preserve"> </w:t>
            </w:r>
          </w:p>
          <w:p w14:paraId="74034298" w14:textId="77777777" w:rsidR="00CF662F" w:rsidRDefault="00CF662F" w:rsidP="00C406AE"/>
          <w:p w14:paraId="2FC16094" w14:textId="74162DD7" w:rsidR="00CF662F" w:rsidRPr="00C406AE" w:rsidRDefault="00CF662F" w:rsidP="00C406AE"/>
        </w:tc>
        <w:tc>
          <w:tcPr>
            <w:tcW w:w="7191" w:type="dxa"/>
          </w:tcPr>
          <w:p w14:paraId="2A85F109" w14:textId="77777777" w:rsidR="004A4C49" w:rsidRDefault="004A4C49" w:rsidP="00C047FE"/>
          <w:p w14:paraId="1AC6DEB1" w14:textId="77777777" w:rsidR="00C406AE" w:rsidRDefault="00C406AE" w:rsidP="00C047FE"/>
          <w:p w14:paraId="44272FC2" w14:textId="77777777" w:rsidR="00C406AE" w:rsidRDefault="00C406AE" w:rsidP="00C047FE"/>
          <w:p w14:paraId="3581C4B3" w14:textId="77777777" w:rsidR="00C406AE" w:rsidRDefault="00C406AE" w:rsidP="00C047FE"/>
          <w:p w14:paraId="254873C9" w14:textId="258F1FB1" w:rsidR="00C406AE" w:rsidRPr="004048B0" w:rsidRDefault="00C406AE" w:rsidP="00C047FE"/>
        </w:tc>
      </w:tr>
    </w:tbl>
    <w:p w14:paraId="68832230" w14:textId="77777777" w:rsidR="007762BF" w:rsidRPr="004048B0" w:rsidRDefault="007762BF"/>
    <w:p w14:paraId="27499FDF" w14:textId="6EA7F3A2" w:rsidR="00284DD6" w:rsidRDefault="00284DD6" w:rsidP="00284DD6"/>
    <w:p w14:paraId="09C388DF" w14:textId="77777777" w:rsidR="00FE44CB" w:rsidRPr="004048B0" w:rsidRDefault="00FE44CB">
      <w:pPr>
        <w:sectPr w:rsidR="00FE44CB" w:rsidRPr="004048B0" w:rsidSect="006F5A91">
          <w:pgSz w:w="12240" w:h="15840"/>
          <w:pgMar w:top="720" w:right="720" w:bottom="720" w:left="720" w:header="288" w:footer="288" w:gutter="0"/>
          <w:cols w:space="720"/>
          <w:titlePg/>
          <w:docGrid w:linePitch="360"/>
        </w:sectPr>
      </w:pPr>
    </w:p>
    <w:p w14:paraId="2D668909" w14:textId="77777777" w:rsidR="005F350F" w:rsidRPr="004048B0" w:rsidRDefault="005F350F"/>
    <w:tbl>
      <w:tblPr>
        <w:tblW w:w="0" w:type="auto"/>
        <w:tblInd w:w="-180" w:type="dxa"/>
        <w:tblLook w:val="0600" w:firstRow="0" w:lastRow="0" w:firstColumn="0" w:lastColumn="0" w:noHBand="1" w:noVBand="1"/>
      </w:tblPr>
      <w:tblGrid>
        <w:gridCol w:w="10980"/>
      </w:tblGrid>
      <w:tr w:rsidR="004A4C49" w:rsidRPr="004048B0" w14:paraId="1A3B7E4E" w14:textId="77777777" w:rsidTr="00C5278F">
        <w:trPr>
          <w:trHeight w:val="432"/>
        </w:trPr>
        <w:tc>
          <w:tcPr>
            <w:tcW w:w="10980" w:type="dxa"/>
          </w:tcPr>
          <w:p w14:paraId="51A3F6AF" w14:textId="77777777" w:rsidR="004A4C49" w:rsidRPr="004048B0" w:rsidRDefault="004A4C49" w:rsidP="00C5278F">
            <w:pPr>
              <w:jc w:val="center"/>
              <w:rPr>
                <w:noProof/>
              </w:rPr>
            </w:pPr>
            <w:r w:rsidRPr="004048B0">
              <w:rPr>
                <w:noProof/>
                <w:lang w:eastAsia="en-AU"/>
              </w:rPr>
              <w:drawing>
                <wp:inline distT="0" distB="0" distL="0" distR="0" wp14:anchorId="583EE321" wp14:editId="22AD94D9">
                  <wp:extent cx="2286000" cy="222740"/>
                  <wp:effectExtent l="0" t="0" r="0" b="6350"/>
                  <wp:docPr id="15" name="Graphic 15"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286000" cy="222740"/>
                          </a:xfrm>
                          <a:prstGeom prst="rect">
                            <a:avLst/>
                          </a:prstGeom>
                        </pic:spPr>
                      </pic:pic>
                    </a:graphicData>
                  </a:graphic>
                </wp:inline>
              </w:drawing>
            </w:r>
          </w:p>
        </w:tc>
      </w:tr>
      <w:tr w:rsidR="004A4C49" w:rsidRPr="004048B0" w14:paraId="18A1004C" w14:textId="77777777" w:rsidTr="00C5278F">
        <w:trPr>
          <w:trHeight w:val="1440"/>
        </w:trPr>
        <w:tc>
          <w:tcPr>
            <w:tcW w:w="10980" w:type="dxa"/>
          </w:tcPr>
          <w:p w14:paraId="77692AEF" w14:textId="0AC35415" w:rsidR="004A4C49" w:rsidRPr="004048B0" w:rsidRDefault="00C5278F" w:rsidP="00C5278F">
            <w:pPr>
              <w:pStyle w:val="Heading2"/>
              <w:jc w:val="center"/>
            </w:pPr>
            <w:r>
              <w:t>Thank YOu</w:t>
            </w:r>
          </w:p>
        </w:tc>
      </w:tr>
      <w:tr w:rsidR="004A4C49" w:rsidRPr="004048B0" w14:paraId="60B529EF" w14:textId="77777777" w:rsidTr="00C5278F">
        <w:trPr>
          <w:trHeight w:val="1764"/>
        </w:trPr>
        <w:tc>
          <w:tcPr>
            <w:tcW w:w="10980" w:type="dxa"/>
          </w:tcPr>
          <w:p w14:paraId="3BD11F93" w14:textId="197DA360" w:rsidR="00354BCE" w:rsidRPr="004048B0" w:rsidRDefault="00354BCE" w:rsidP="00C5278F">
            <w:pPr>
              <w:spacing w:before="240"/>
            </w:pPr>
          </w:p>
        </w:tc>
      </w:tr>
      <w:tr w:rsidR="0072626F" w:rsidRPr="004048B0" w14:paraId="7CF9373E" w14:textId="77777777" w:rsidTr="00C5278F">
        <w:trPr>
          <w:trHeight w:val="288"/>
        </w:trPr>
        <w:tc>
          <w:tcPr>
            <w:tcW w:w="10980" w:type="dxa"/>
          </w:tcPr>
          <w:p w14:paraId="2116A65E" w14:textId="77777777" w:rsidR="0072626F" w:rsidRPr="004048B0" w:rsidRDefault="0072626F" w:rsidP="004A4C49"/>
        </w:tc>
      </w:tr>
    </w:tbl>
    <w:p w14:paraId="06A18A12" w14:textId="7DDFCAE7" w:rsidR="00B4432F" w:rsidRPr="004048B0" w:rsidRDefault="00B4432F" w:rsidP="008920BB"/>
    <w:sectPr w:rsidR="00B4432F" w:rsidRPr="004048B0" w:rsidSect="006F5A91">
      <w:pgSz w:w="12240" w:h="15840"/>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F5064" w14:textId="77777777" w:rsidR="00FD61C0" w:rsidRDefault="00FD61C0" w:rsidP="006B633A">
      <w:r>
        <w:separator/>
      </w:r>
    </w:p>
  </w:endnote>
  <w:endnote w:type="continuationSeparator" w:id="0">
    <w:p w14:paraId="7FD2F7C2" w14:textId="77777777" w:rsidR="00FD61C0" w:rsidRDefault="00FD61C0" w:rsidP="006B6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0CE3" w14:textId="77777777" w:rsidR="006B633A" w:rsidRPr="006F5A91" w:rsidRDefault="00000000" w:rsidP="006F5A91">
    <w:pPr>
      <w:pStyle w:val="Footer"/>
    </w:pPr>
    <w:sdt>
      <w:sdtPr>
        <w:rPr>
          <w:rFonts w:ascii="Calibri" w:hAnsi="Calibri" w:cs="Calibri"/>
          <w:color w:val="000000"/>
          <w:lang w:val="en-AU"/>
        </w:rPr>
        <w:id w:val="566458770"/>
        <w:placeholder>
          <w:docPart w:val="73617E6805F04F39B5F22C97854BE1BD"/>
        </w:placeholder>
        <w:temporary/>
        <w15:appearance w15:val="hidden"/>
      </w:sdtPr>
      <w:sdtEndPr>
        <w:rPr>
          <w:lang w:val="en-US"/>
        </w:rPr>
      </w:sdtEndPr>
      <w:sdtContent>
        <w:r w:rsidR="006F5A91" w:rsidRPr="004048B0">
          <w:rPr>
            <w:rFonts w:ascii="Calibri" w:hAnsi="Calibri" w:cs="Calibri"/>
            <w:color w:val="000000"/>
          </w:rPr>
          <w:t>ANNUAL REVIEW</w:t>
        </w:r>
      </w:sdtContent>
    </w:sdt>
    <w:r w:rsidR="006F5A91" w:rsidRPr="004048B0">
      <w:rPr>
        <w:rFonts w:ascii="Calibri" w:hAnsi="Calibri" w:cs="Calibri"/>
        <w:color w:val="000000"/>
      </w:rPr>
      <w:t xml:space="preserve"> |</w:t>
    </w:r>
    <w:r w:rsidR="006F5A91">
      <w:t xml:space="preserve"> </w:t>
    </w:r>
    <w:sdt>
      <w:sdtPr>
        <w:id w:val="527454104"/>
        <w:docPartObj>
          <w:docPartGallery w:val="Page Numbers (Bottom of Page)"/>
          <w:docPartUnique/>
        </w:docPartObj>
      </w:sdtPr>
      <w:sdtEndPr>
        <w:rPr>
          <w:noProof/>
        </w:rPr>
      </w:sdtEndPr>
      <w:sdtContent>
        <w:r w:rsidR="006F5A91">
          <w:fldChar w:fldCharType="begin"/>
        </w:r>
        <w:r w:rsidR="006F5A91">
          <w:instrText xml:space="preserve"> PAGE   \* MERGEFORMAT </w:instrText>
        </w:r>
        <w:r w:rsidR="006F5A91">
          <w:fldChar w:fldCharType="separate"/>
        </w:r>
        <w:r w:rsidR="005431C3">
          <w:rPr>
            <w:noProof/>
          </w:rPr>
          <w:t>7</w:t>
        </w:r>
        <w:r w:rsidR="006F5A91">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8B90" w14:textId="77777777" w:rsidR="006F5A91" w:rsidRPr="006F5A91" w:rsidRDefault="00000000" w:rsidP="006F5A91">
    <w:pPr>
      <w:pStyle w:val="Footer"/>
    </w:pPr>
    <w:sdt>
      <w:sdtPr>
        <w:rPr>
          <w:rFonts w:ascii="Calibri" w:hAnsi="Calibri" w:cs="Calibri"/>
          <w:color w:val="000000"/>
          <w:lang w:val="en-AU"/>
        </w:rPr>
        <w:id w:val="1305126051"/>
        <w:placeholder>
          <w:docPart w:val="75C0EBEB1A434F58AE0C55C9FFC6F75A"/>
        </w:placeholder>
        <w:temporary/>
        <w15:appearance w15:val="hidden"/>
      </w:sdtPr>
      <w:sdtEndPr>
        <w:rPr>
          <w:lang w:val="en-US"/>
        </w:rPr>
      </w:sdtEndPr>
      <w:sdtContent>
        <w:r w:rsidR="006F5A91" w:rsidRPr="004048B0">
          <w:rPr>
            <w:rFonts w:ascii="Calibri" w:hAnsi="Calibri" w:cs="Calibri"/>
            <w:color w:val="000000"/>
          </w:rPr>
          <w:t>ANNUAL REVIEW</w:t>
        </w:r>
      </w:sdtContent>
    </w:sdt>
    <w:r w:rsidR="006F5A91" w:rsidRPr="004048B0">
      <w:rPr>
        <w:rFonts w:ascii="Calibri" w:hAnsi="Calibri" w:cs="Calibri"/>
        <w:color w:val="000000"/>
      </w:rPr>
      <w:t xml:space="preserve"> |</w:t>
    </w:r>
    <w:r w:rsidR="006F5A91">
      <w:t xml:space="preserve"> </w:t>
    </w:r>
    <w:sdt>
      <w:sdtPr>
        <w:id w:val="-1730069208"/>
        <w:docPartObj>
          <w:docPartGallery w:val="Page Numbers (Bottom of Page)"/>
          <w:docPartUnique/>
        </w:docPartObj>
      </w:sdtPr>
      <w:sdtEndPr>
        <w:rPr>
          <w:noProof/>
        </w:rPr>
      </w:sdtEndPr>
      <w:sdtContent>
        <w:r w:rsidR="006F5A91">
          <w:fldChar w:fldCharType="begin"/>
        </w:r>
        <w:r w:rsidR="006F5A91">
          <w:instrText xml:space="preserve"> PAGE   \* MERGEFORMAT </w:instrText>
        </w:r>
        <w:r w:rsidR="006F5A91">
          <w:fldChar w:fldCharType="separate"/>
        </w:r>
        <w:r w:rsidR="005431C3">
          <w:rPr>
            <w:noProof/>
          </w:rPr>
          <w:t>6</w:t>
        </w:r>
        <w:r w:rsidR="006F5A9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4F1D" w14:textId="77777777" w:rsidR="00FD61C0" w:rsidRDefault="00FD61C0" w:rsidP="006B633A">
      <w:r>
        <w:separator/>
      </w:r>
    </w:p>
  </w:footnote>
  <w:footnote w:type="continuationSeparator" w:id="0">
    <w:p w14:paraId="3342296D" w14:textId="77777777" w:rsidR="00FD61C0" w:rsidRDefault="00FD61C0" w:rsidP="006B6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C74"/>
    <w:multiLevelType w:val="hybridMultilevel"/>
    <w:tmpl w:val="3C38AA5E"/>
    <w:lvl w:ilvl="0" w:tplc="E81E50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05628"/>
    <w:multiLevelType w:val="hybridMultilevel"/>
    <w:tmpl w:val="07303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9D0FFE"/>
    <w:multiLevelType w:val="hybridMultilevel"/>
    <w:tmpl w:val="755E11E0"/>
    <w:lvl w:ilvl="0" w:tplc="BA025B48">
      <w:start w:val="1"/>
      <w:numFmt w:val="bullet"/>
      <w:pStyle w:val="Bullets"/>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78B34A9"/>
    <w:multiLevelType w:val="hybridMultilevel"/>
    <w:tmpl w:val="CD38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318DC"/>
    <w:multiLevelType w:val="hybridMultilevel"/>
    <w:tmpl w:val="9D402158"/>
    <w:lvl w:ilvl="0" w:tplc="E81E50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E1A36"/>
    <w:multiLevelType w:val="hybridMultilevel"/>
    <w:tmpl w:val="97B0DB08"/>
    <w:lvl w:ilvl="0" w:tplc="E81E50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0406C3"/>
    <w:multiLevelType w:val="hybridMultilevel"/>
    <w:tmpl w:val="5448A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9645E0"/>
    <w:multiLevelType w:val="hybridMultilevel"/>
    <w:tmpl w:val="C0B2E568"/>
    <w:lvl w:ilvl="0" w:tplc="E81E50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7D0444"/>
    <w:multiLevelType w:val="hybridMultilevel"/>
    <w:tmpl w:val="B566A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842344"/>
    <w:multiLevelType w:val="hybridMultilevel"/>
    <w:tmpl w:val="67080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8E674F"/>
    <w:multiLevelType w:val="hybridMultilevel"/>
    <w:tmpl w:val="0100A7AC"/>
    <w:lvl w:ilvl="0" w:tplc="E81E50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506538">
    <w:abstractNumId w:val="1"/>
  </w:num>
  <w:num w:numId="2" w16cid:durableId="200557497">
    <w:abstractNumId w:val="7"/>
  </w:num>
  <w:num w:numId="3" w16cid:durableId="1968899013">
    <w:abstractNumId w:val="0"/>
  </w:num>
  <w:num w:numId="4" w16cid:durableId="58141831">
    <w:abstractNumId w:val="5"/>
  </w:num>
  <w:num w:numId="5" w16cid:durableId="143088825">
    <w:abstractNumId w:val="10"/>
  </w:num>
  <w:num w:numId="6" w16cid:durableId="174349098">
    <w:abstractNumId w:val="4"/>
  </w:num>
  <w:num w:numId="7" w16cid:durableId="1831288822">
    <w:abstractNumId w:val="2"/>
  </w:num>
  <w:num w:numId="8" w16cid:durableId="786510984">
    <w:abstractNumId w:val="9"/>
  </w:num>
  <w:num w:numId="9" w16cid:durableId="1803032631">
    <w:abstractNumId w:val="6"/>
  </w:num>
  <w:num w:numId="10" w16cid:durableId="1925070407">
    <w:abstractNumId w:val="8"/>
  </w:num>
  <w:num w:numId="11" w16cid:durableId="1784571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zsjQxMDW1NLIwMzNQ0lEKTi0uzszPAykwrAUAEtC2ZiwAAAA="/>
  </w:docVars>
  <w:rsids>
    <w:rsidRoot w:val="003037C5"/>
    <w:rsid w:val="00006CF9"/>
    <w:rsid w:val="00007A48"/>
    <w:rsid w:val="00011EEE"/>
    <w:rsid w:val="000227CA"/>
    <w:rsid w:val="000239FD"/>
    <w:rsid w:val="000378D7"/>
    <w:rsid w:val="00040BA9"/>
    <w:rsid w:val="00041D44"/>
    <w:rsid w:val="000504EC"/>
    <w:rsid w:val="00051294"/>
    <w:rsid w:val="00051EF0"/>
    <w:rsid w:val="00056A5E"/>
    <w:rsid w:val="00056AF4"/>
    <w:rsid w:val="00056F25"/>
    <w:rsid w:val="00060117"/>
    <w:rsid w:val="0006246E"/>
    <w:rsid w:val="00062BF5"/>
    <w:rsid w:val="00064622"/>
    <w:rsid w:val="00071C69"/>
    <w:rsid w:val="00073067"/>
    <w:rsid w:val="000733CD"/>
    <w:rsid w:val="000739FB"/>
    <w:rsid w:val="00080119"/>
    <w:rsid w:val="00081A6E"/>
    <w:rsid w:val="0008205E"/>
    <w:rsid w:val="000834BB"/>
    <w:rsid w:val="000843AE"/>
    <w:rsid w:val="00086808"/>
    <w:rsid w:val="0008728E"/>
    <w:rsid w:val="000936E3"/>
    <w:rsid w:val="0009505B"/>
    <w:rsid w:val="000A0187"/>
    <w:rsid w:val="000A1825"/>
    <w:rsid w:val="000A2F67"/>
    <w:rsid w:val="000A3453"/>
    <w:rsid w:val="000A49E4"/>
    <w:rsid w:val="000B2BAE"/>
    <w:rsid w:val="000B2E3E"/>
    <w:rsid w:val="000C0AFA"/>
    <w:rsid w:val="000D06AB"/>
    <w:rsid w:val="000D1D83"/>
    <w:rsid w:val="000D1DA3"/>
    <w:rsid w:val="000D3089"/>
    <w:rsid w:val="000E10A3"/>
    <w:rsid w:val="000E10F8"/>
    <w:rsid w:val="00100EA6"/>
    <w:rsid w:val="0010133A"/>
    <w:rsid w:val="0010159C"/>
    <w:rsid w:val="00102559"/>
    <w:rsid w:val="00104E42"/>
    <w:rsid w:val="00110D36"/>
    <w:rsid w:val="00114118"/>
    <w:rsid w:val="00116D09"/>
    <w:rsid w:val="00120EDB"/>
    <w:rsid w:val="00122D73"/>
    <w:rsid w:val="00133F58"/>
    <w:rsid w:val="001365C7"/>
    <w:rsid w:val="001414AD"/>
    <w:rsid w:val="00152D2C"/>
    <w:rsid w:val="00152E3F"/>
    <w:rsid w:val="0015336E"/>
    <w:rsid w:val="0015493B"/>
    <w:rsid w:val="00154F9C"/>
    <w:rsid w:val="0016152A"/>
    <w:rsid w:val="0016201C"/>
    <w:rsid w:val="0016265C"/>
    <w:rsid w:val="00165B27"/>
    <w:rsid w:val="00170892"/>
    <w:rsid w:val="001812E2"/>
    <w:rsid w:val="001877A1"/>
    <w:rsid w:val="00191B9F"/>
    <w:rsid w:val="00191F1B"/>
    <w:rsid w:val="001B186E"/>
    <w:rsid w:val="001C1C67"/>
    <w:rsid w:val="001C52F2"/>
    <w:rsid w:val="001D0839"/>
    <w:rsid w:val="001D143A"/>
    <w:rsid w:val="001D5138"/>
    <w:rsid w:val="001D5EC6"/>
    <w:rsid w:val="001D7B80"/>
    <w:rsid w:val="001E17E9"/>
    <w:rsid w:val="001E2895"/>
    <w:rsid w:val="001E2FD9"/>
    <w:rsid w:val="001E77CE"/>
    <w:rsid w:val="001F1CFD"/>
    <w:rsid w:val="001F32ED"/>
    <w:rsid w:val="001F59A5"/>
    <w:rsid w:val="001F5BFC"/>
    <w:rsid w:val="002013F9"/>
    <w:rsid w:val="00216413"/>
    <w:rsid w:val="00217102"/>
    <w:rsid w:val="0022004C"/>
    <w:rsid w:val="002229EF"/>
    <w:rsid w:val="00226A1F"/>
    <w:rsid w:val="00231A3E"/>
    <w:rsid w:val="0023407A"/>
    <w:rsid w:val="00236D02"/>
    <w:rsid w:val="00237098"/>
    <w:rsid w:val="0023776B"/>
    <w:rsid w:val="002603A1"/>
    <w:rsid w:val="00262D64"/>
    <w:rsid w:val="00263A8D"/>
    <w:rsid w:val="002658AD"/>
    <w:rsid w:val="00265965"/>
    <w:rsid w:val="00270078"/>
    <w:rsid w:val="00270901"/>
    <w:rsid w:val="0027432C"/>
    <w:rsid w:val="00276A77"/>
    <w:rsid w:val="0028344C"/>
    <w:rsid w:val="00284DD6"/>
    <w:rsid w:val="00284E2D"/>
    <w:rsid w:val="002873FC"/>
    <w:rsid w:val="00287EFD"/>
    <w:rsid w:val="002A0E38"/>
    <w:rsid w:val="002A1D7C"/>
    <w:rsid w:val="002A2358"/>
    <w:rsid w:val="002B1F43"/>
    <w:rsid w:val="002B548F"/>
    <w:rsid w:val="002B5B84"/>
    <w:rsid w:val="002C0305"/>
    <w:rsid w:val="002C0A5A"/>
    <w:rsid w:val="002C77E9"/>
    <w:rsid w:val="002C7F0E"/>
    <w:rsid w:val="002D0AEA"/>
    <w:rsid w:val="002D3C20"/>
    <w:rsid w:val="002D4F18"/>
    <w:rsid w:val="002D63A6"/>
    <w:rsid w:val="002E230B"/>
    <w:rsid w:val="002F0514"/>
    <w:rsid w:val="002F3038"/>
    <w:rsid w:val="002F7588"/>
    <w:rsid w:val="00301645"/>
    <w:rsid w:val="00303116"/>
    <w:rsid w:val="003037C5"/>
    <w:rsid w:val="003109BA"/>
    <w:rsid w:val="003152D4"/>
    <w:rsid w:val="00322D7E"/>
    <w:rsid w:val="00323B4F"/>
    <w:rsid w:val="00324B19"/>
    <w:rsid w:val="00326AE3"/>
    <w:rsid w:val="00331CBA"/>
    <w:rsid w:val="00333597"/>
    <w:rsid w:val="00335CCE"/>
    <w:rsid w:val="0034197D"/>
    <w:rsid w:val="00347EBA"/>
    <w:rsid w:val="0035058E"/>
    <w:rsid w:val="003512DE"/>
    <w:rsid w:val="003525A0"/>
    <w:rsid w:val="003539FB"/>
    <w:rsid w:val="003547CA"/>
    <w:rsid w:val="00354BCE"/>
    <w:rsid w:val="00357ADE"/>
    <w:rsid w:val="003648F3"/>
    <w:rsid w:val="00366CF6"/>
    <w:rsid w:val="00371B32"/>
    <w:rsid w:val="00381902"/>
    <w:rsid w:val="003875EC"/>
    <w:rsid w:val="003901CE"/>
    <w:rsid w:val="00396A0D"/>
    <w:rsid w:val="003A28F6"/>
    <w:rsid w:val="003A6140"/>
    <w:rsid w:val="003B1B45"/>
    <w:rsid w:val="003B4FEF"/>
    <w:rsid w:val="003D2A97"/>
    <w:rsid w:val="003D305A"/>
    <w:rsid w:val="003D3F30"/>
    <w:rsid w:val="003F1069"/>
    <w:rsid w:val="0040276E"/>
    <w:rsid w:val="004048B0"/>
    <w:rsid w:val="00405B02"/>
    <w:rsid w:val="00416563"/>
    <w:rsid w:val="00417D0A"/>
    <w:rsid w:val="00423A04"/>
    <w:rsid w:val="00424C2C"/>
    <w:rsid w:val="004261B8"/>
    <w:rsid w:val="004314C6"/>
    <w:rsid w:val="00435701"/>
    <w:rsid w:val="004362D4"/>
    <w:rsid w:val="00436DD3"/>
    <w:rsid w:val="0043758D"/>
    <w:rsid w:val="00441B52"/>
    <w:rsid w:val="00450F88"/>
    <w:rsid w:val="004534B7"/>
    <w:rsid w:val="00455E2B"/>
    <w:rsid w:val="004731F6"/>
    <w:rsid w:val="00482A0A"/>
    <w:rsid w:val="004873E4"/>
    <w:rsid w:val="0049453B"/>
    <w:rsid w:val="00494BE8"/>
    <w:rsid w:val="00495627"/>
    <w:rsid w:val="00497589"/>
    <w:rsid w:val="00497DF7"/>
    <w:rsid w:val="004A4C49"/>
    <w:rsid w:val="004A5CF0"/>
    <w:rsid w:val="004C4BE2"/>
    <w:rsid w:val="004D3762"/>
    <w:rsid w:val="004D4384"/>
    <w:rsid w:val="004D4B7B"/>
    <w:rsid w:val="004E1CA0"/>
    <w:rsid w:val="004F1988"/>
    <w:rsid w:val="004F5DA6"/>
    <w:rsid w:val="004F7FE3"/>
    <w:rsid w:val="00500AC9"/>
    <w:rsid w:val="0050437A"/>
    <w:rsid w:val="00511B77"/>
    <w:rsid w:val="0051299E"/>
    <w:rsid w:val="00516138"/>
    <w:rsid w:val="00517D36"/>
    <w:rsid w:val="0053179B"/>
    <w:rsid w:val="005416D2"/>
    <w:rsid w:val="005431C3"/>
    <w:rsid w:val="00544BE9"/>
    <w:rsid w:val="00547471"/>
    <w:rsid w:val="00553C83"/>
    <w:rsid w:val="00560063"/>
    <w:rsid w:val="0058566B"/>
    <w:rsid w:val="00586D22"/>
    <w:rsid w:val="00587907"/>
    <w:rsid w:val="00590F07"/>
    <w:rsid w:val="005947BE"/>
    <w:rsid w:val="00594A9E"/>
    <w:rsid w:val="00597167"/>
    <w:rsid w:val="005A400C"/>
    <w:rsid w:val="005A493C"/>
    <w:rsid w:val="005A5761"/>
    <w:rsid w:val="005A6A67"/>
    <w:rsid w:val="005A747E"/>
    <w:rsid w:val="005B0017"/>
    <w:rsid w:val="005B116C"/>
    <w:rsid w:val="005B262A"/>
    <w:rsid w:val="005B37D7"/>
    <w:rsid w:val="005B7A9D"/>
    <w:rsid w:val="005B7FDE"/>
    <w:rsid w:val="005C22B8"/>
    <w:rsid w:val="005D313F"/>
    <w:rsid w:val="005D3ED0"/>
    <w:rsid w:val="005E5E53"/>
    <w:rsid w:val="005F350F"/>
    <w:rsid w:val="005F41EF"/>
    <w:rsid w:val="006013C2"/>
    <w:rsid w:val="00607D1E"/>
    <w:rsid w:val="00607F29"/>
    <w:rsid w:val="0061444D"/>
    <w:rsid w:val="00620935"/>
    <w:rsid w:val="00621631"/>
    <w:rsid w:val="00622024"/>
    <w:rsid w:val="00623803"/>
    <w:rsid w:val="00636656"/>
    <w:rsid w:val="0064029B"/>
    <w:rsid w:val="00640BF1"/>
    <w:rsid w:val="00647E21"/>
    <w:rsid w:val="006551C3"/>
    <w:rsid w:val="00655551"/>
    <w:rsid w:val="006578AF"/>
    <w:rsid w:val="00657C2E"/>
    <w:rsid w:val="00661A71"/>
    <w:rsid w:val="00663A1F"/>
    <w:rsid w:val="00667BCC"/>
    <w:rsid w:val="00670025"/>
    <w:rsid w:val="00672DD2"/>
    <w:rsid w:val="00677510"/>
    <w:rsid w:val="00677FDF"/>
    <w:rsid w:val="00683EBE"/>
    <w:rsid w:val="00685B33"/>
    <w:rsid w:val="006A535D"/>
    <w:rsid w:val="006B2CB6"/>
    <w:rsid w:val="006B48E0"/>
    <w:rsid w:val="006B57C5"/>
    <w:rsid w:val="006B633A"/>
    <w:rsid w:val="006B6BBC"/>
    <w:rsid w:val="006B7E30"/>
    <w:rsid w:val="006C2B93"/>
    <w:rsid w:val="006C3FD2"/>
    <w:rsid w:val="006C4E53"/>
    <w:rsid w:val="006C6E83"/>
    <w:rsid w:val="006D4AC6"/>
    <w:rsid w:val="006D7E5A"/>
    <w:rsid w:val="006E1B3E"/>
    <w:rsid w:val="006F5A91"/>
    <w:rsid w:val="007020C7"/>
    <w:rsid w:val="007133A2"/>
    <w:rsid w:val="00716132"/>
    <w:rsid w:val="00716C29"/>
    <w:rsid w:val="00717511"/>
    <w:rsid w:val="0072626F"/>
    <w:rsid w:val="007273A8"/>
    <w:rsid w:val="007366D6"/>
    <w:rsid w:val="007434F4"/>
    <w:rsid w:val="00747D69"/>
    <w:rsid w:val="00751CE6"/>
    <w:rsid w:val="0075404B"/>
    <w:rsid w:val="00754162"/>
    <w:rsid w:val="00754E3B"/>
    <w:rsid w:val="0076094F"/>
    <w:rsid w:val="0076380B"/>
    <w:rsid w:val="00767013"/>
    <w:rsid w:val="00773AD7"/>
    <w:rsid w:val="00773B64"/>
    <w:rsid w:val="00774316"/>
    <w:rsid w:val="007762BF"/>
    <w:rsid w:val="00777478"/>
    <w:rsid w:val="00782E81"/>
    <w:rsid w:val="007874BC"/>
    <w:rsid w:val="007A1FA5"/>
    <w:rsid w:val="007A7E63"/>
    <w:rsid w:val="007B1609"/>
    <w:rsid w:val="007B2591"/>
    <w:rsid w:val="007B2E61"/>
    <w:rsid w:val="007B52F1"/>
    <w:rsid w:val="007B5595"/>
    <w:rsid w:val="007C5C21"/>
    <w:rsid w:val="007D0BCF"/>
    <w:rsid w:val="007D3CA6"/>
    <w:rsid w:val="007D3DFE"/>
    <w:rsid w:val="007D619B"/>
    <w:rsid w:val="007D77E2"/>
    <w:rsid w:val="007E00A7"/>
    <w:rsid w:val="007E2AA1"/>
    <w:rsid w:val="007E4E95"/>
    <w:rsid w:val="007F542B"/>
    <w:rsid w:val="007F7FBE"/>
    <w:rsid w:val="00801A46"/>
    <w:rsid w:val="008049B8"/>
    <w:rsid w:val="00807282"/>
    <w:rsid w:val="0081061D"/>
    <w:rsid w:val="00810E7F"/>
    <w:rsid w:val="00816D3F"/>
    <w:rsid w:val="0081748B"/>
    <w:rsid w:val="00823B8F"/>
    <w:rsid w:val="0083015C"/>
    <w:rsid w:val="00846B77"/>
    <w:rsid w:val="00847085"/>
    <w:rsid w:val="00852CFA"/>
    <w:rsid w:val="00856C07"/>
    <w:rsid w:val="00860505"/>
    <w:rsid w:val="00862844"/>
    <w:rsid w:val="00867AB3"/>
    <w:rsid w:val="00872C00"/>
    <w:rsid w:val="00875C69"/>
    <w:rsid w:val="008761A7"/>
    <w:rsid w:val="00880677"/>
    <w:rsid w:val="00884E39"/>
    <w:rsid w:val="008856B1"/>
    <w:rsid w:val="008920BB"/>
    <w:rsid w:val="00893212"/>
    <w:rsid w:val="008937EC"/>
    <w:rsid w:val="00893B93"/>
    <w:rsid w:val="00897DCE"/>
    <w:rsid w:val="008A2E6F"/>
    <w:rsid w:val="008A2EDB"/>
    <w:rsid w:val="008A6EFF"/>
    <w:rsid w:val="008B42FA"/>
    <w:rsid w:val="008B59FC"/>
    <w:rsid w:val="008B60A5"/>
    <w:rsid w:val="008D07C5"/>
    <w:rsid w:val="008D2F7F"/>
    <w:rsid w:val="008D6BE6"/>
    <w:rsid w:val="008E3F5C"/>
    <w:rsid w:val="008E6874"/>
    <w:rsid w:val="008F09A6"/>
    <w:rsid w:val="008F1ABD"/>
    <w:rsid w:val="008F1BD4"/>
    <w:rsid w:val="00902293"/>
    <w:rsid w:val="00906C28"/>
    <w:rsid w:val="00910AB9"/>
    <w:rsid w:val="00912991"/>
    <w:rsid w:val="0091420C"/>
    <w:rsid w:val="00915DA2"/>
    <w:rsid w:val="00917559"/>
    <w:rsid w:val="00922703"/>
    <w:rsid w:val="00924E88"/>
    <w:rsid w:val="009269CF"/>
    <w:rsid w:val="00926F7D"/>
    <w:rsid w:val="00932F9E"/>
    <w:rsid w:val="009359D0"/>
    <w:rsid w:val="00946AA2"/>
    <w:rsid w:val="00947D78"/>
    <w:rsid w:val="009527D4"/>
    <w:rsid w:val="009528BD"/>
    <w:rsid w:val="00954C8A"/>
    <w:rsid w:val="00955BAE"/>
    <w:rsid w:val="00964F90"/>
    <w:rsid w:val="0096511F"/>
    <w:rsid w:val="00966595"/>
    <w:rsid w:val="0097165E"/>
    <w:rsid w:val="00975A40"/>
    <w:rsid w:val="009772DE"/>
    <w:rsid w:val="00990C95"/>
    <w:rsid w:val="009A4C02"/>
    <w:rsid w:val="009A622D"/>
    <w:rsid w:val="009A7A93"/>
    <w:rsid w:val="009B38E4"/>
    <w:rsid w:val="009C1C87"/>
    <w:rsid w:val="009C3C13"/>
    <w:rsid w:val="009C505F"/>
    <w:rsid w:val="009D0407"/>
    <w:rsid w:val="009D1F8E"/>
    <w:rsid w:val="009E30A9"/>
    <w:rsid w:val="009E4E42"/>
    <w:rsid w:val="009E64EE"/>
    <w:rsid w:val="009F3CA4"/>
    <w:rsid w:val="009F44A6"/>
    <w:rsid w:val="00A010B3"/>
    <w:rsid w:val="00A0307F"/>
    <w:rsid w:val="00A06303"/>
    <w:rsid w:val="00A12CCB"/>
    <w:rsid w:val="00A33B7B"/>
    <w:rsid w:val="00A33E0D"/>
    <w:rsid w:val="00A354ED"/>
    <w:rsid w:val="00A4544F"/>
    <w:rsid w:val="00A4755E"/>
    <w:rsid w:val="00A518BE"/>
    <w:rsid w:val="00A53830"/>
    <w:rsid w:val="00A564B7"/>
    <w:rsid w:val="00A57B80"/>
    <w:rsid w:val="00A60843"/>
    <w:rsid w:val="00A6633C"/>
    <w:rsid w:val="00A71692"/>
    <w:rsid w:val="00A73F95"/>
    <w:rsid w:val="00A778F1"/>
    <w:rsid w:val="00A950C2"/>
    <w:rsid w:val="00AA17B6"/>
    <w:rsid w:val="00AA23D4"/>
    <w:rsid w:val="00AA447C"/>
    <w:rsid w:val="00AA6C0A"/>
    <w:rsid w:val="00AB55E2"/>
    <w:rsid w:val="00AC5896"/>
    <w:rsid w:val="00AD164C"/>
    <w:rsid w:val="00AD4F06"/>
    <w:rsid w:val="00AD5F19"/>
    <w:rsid w:val="00AD65A8"/>
    <w:rsid w:val="00AE50CC"/>
    <w:rsid w:val="00AE6F29"/>
    <w:rsid w:val="00AF0CE2"/>
    <w:rsid w:val="00AF1286"/>
    <w:rsid w:val="00AF5DE6"/>
    <w:rsid w:val="00B00533"/>
    <w:rsid w:val="00B00C6E"/>
    <w:rsid w:val="00B048B1"/>
    <w:rsid w:val="00B05BA2"/>
    <w:rsid w:val="00B11CC3"/>
    <w:rsid w:val="00B13CF5"/>
    <w:rsid w:val="00B16FB2"/>
    <w:rsid w:val="00B25685"/>
    <w:rsid w:val="00B3232E"/>
    <w:rsid w:val="00B33BA9"/>
    <w:rsid w:val="00B35C60"/>
    <w:rsid w:val="00B43465"/>
    <w:rsid w:val="00B4414D"/>
    <w:rsid w:val="00B4432F"/>
    <w:rsid w:val="00B51072"/>
    <w:rsid w:val="00B52088"/>
    <w:rsid w:val="00B527E2"/>
    <w:rsid w:val="00B528B5"/>
    <w:rsid w:val="00B54817"/>
    <w:rsid w:val="00B6266F"/>
    <w:rsid w:val="00B6364D"/>
    <w:rsid w:val="00B63ECB"/>
    <w:rsid w:val="00B678B1"/>
    <w:rsid w:val="00B71316"/>
    <w:rsid w:val="00B760BF"/>
    <w:rsid w:val="00B87557"/>
    <w:rsid w:val="00B925B6"/>
    <w:rsid w:val="00B95D01"/>
    <w:rsid w:val="00BA1881"/>
    <w:rsid w:val="00BA4317"/>
    <w:rsid w:val="00BA43A3"/>
    <w:rsid w:val="00BA668D"/>
    <w:rsid w:val="00BA69E1"/>
    <w:rsid w:val="00BB23E5"/>
    <w:rsid w:val="00BB33BB"/>
    <w:rsid w:val="00BB4ABB"/>
    <w:rsid w:val="00BC5684"/>
    <w:rsid w:val="00BD2793"/>
    <w:rsid w:val="00BE2375"/>
    <w:rsid w:val="00BF26FE"/>
    <w:rsid w:val="00BF3C60"/>
    <w:rsid w:val="00BF7335"/>
    <w:rsid w:val="00BF7A9B"/>
    <w:rsid w:val="00C014F1"/>
    <w:rsid w:val="00C01D45"/>
    <w:rsid w:val="00C03AAB"/>
    <w:rsid w:val="00C047FE"/>
    <w:rsid w:val="00C151CC"/>
    <w:rsid w:val="00C17936"/>
    <w:rsid w:val="00C22D43"/>
    <w:rsid w:val="00C267A8"/>
    <w:rsid w:val="00C267CF"/>
    <w:rsid w:val="00C267F5"/>
    <w:rsid w:val="00C27499"/>
    <w:rsid w:val="00C330A5"/>
    <w:rsid w:val="00C34F08"/>
    <w:rsid w:val="00C35996"/>
    <w:rsid w:val="00C406AE"/>
    <w:rsid w:val="00C43AF7"/>
    <w:rsid w:val="00C5278F"/>
    <w:rsid w:val="00C67996"/>
    <w:rsid w:val="00C67BE5"/>
    <w:rsid w:val="00C7636F"/>
    <w:rsid w:val="00C80305"/>
    <w:rsid w:val="00C91409"/>
    <w:rsid w:val="00CB7CB2"/>
    <w:rsid w:val="00CC5A11"/>
    <w:rsid w:val="00CC71C8"/>
    <w:rsid w:val="00CD786A"/>
    <w:rsid w:val="00CD7F84"/>
    <w:rsid w:val="00CE302E"/>
    <w:rsid w:val="00CE764E"/>
    <w:rsid w:val="00CF662F"/>
    <w:rsid w:val="00D00CAC"/>
    <w:rsid w:val="00D06B50"/>
    <w:rsid w:val="00D1516A"/>
    <w:rsid w:val="00D26642"/>
    <w:rsid w:val="00D37C6B"/>
    <w:rsid w:val="00D4241E"/>
    <w:rsid w:val="00D431E7"/>
    <w:rsid w:val="00D462DA"/>
    <w:rsid w:val="00D56F43"/>
    <w:rsid w:val="00D70E35"/>
    <w:rsid w:val="00D712EA"/>
    <w:rsid w:val="00D76AAB"/>
    <w:rsid w:val="00D76C14"/>
    <w:rsid w:val="00DA0896"/>
    <w:rsid w:val="00DA38C1"/>
    <w:rsid w:val="00DB039C"/>
    <w:rsid w:val="00DB08EE"/>
    <w:rsid w:val="00DB71F2"/>
    <w:rsid w:val="00DC3DA2"/>
    <w:rsid w:val="00DD2C3C"/>
    <w:rsid w:val="00DE178D"/>
    <w:rsid w:val="00DE71E6"/>
    <w:rsid w:val="00DE74D9"/>
    <w:rsid w:val="00DF1644"/>
    <w:rsid w:val="00DF2D94"/>
    <w:rsid w:val="00DF48D4"/>
    <w:rsid w:val="00DF4F21"/>
    <w:rsid w:val="00E002C7"/>
    <w:rsid w:val="00E04CB2"/>
    <w:rsid w:val="00E04E39"/>
    <w:rsid w:val="00E151B1"/>
    <w:rsid w:val="00E31CEA"/>
    <w:rsid w:val="00E37ABD"/>
    <w:rsid w:val="00E40EA8"/>
    <w:rsid w:val="00E50AA2"/>
    <w:rsid w:val="00E51242"/>
    <w:rsid w:val="00E51318"/>
    <w:rsid w:val="00E60B9F"/>
    <w:rsid w:val="00E61AB3"/>
    <w:rsid w:val="00E62164"/>
    <w:rsid w:val="00E65655"/>
    <w:rsid w:val="00E85A81"/>
    <w:rsid w:val="00E90882"/>
    <w:rsid w:val="00E9186B"/>
    <w:rsid w:val="00E92204"/>
    <w:rsid w:val="00E95121"/>
    <w:rsid w:val="00EA0751"/>
    <w:rsid w:val="00EA0EF8"/>
    <w:rsid w:val="00EA1424"/>
    <w:rsid w:val="00EA1FB1"/>
    <w:rsid w:val="00EA398D"/>
    <w:rsid w:val="00EA3B37"/>
    <w:rsid w:val="00EA4FD2"/>
    <w:rsid w:val="00EB0526"/>
    <w:rsid w:val="00EB26D5"/>
    <w:rsid w:val="00EC1264"/>
    <w:rsid w:val="00EC279B"/>
    <w:rsid w:val="00EC544D"/>
    <w:rsid w:val="00EC56AD"/>
    <w:rsid w:val="00ED6A3D"/>
    <w:rsid w:val="00EE0F8D"/>
    <w:rsid w:val="00EE3B6D"/>
    <w:rsid w:val="00EF1E32"/>
    <w:rsid w:val="00EF5C34"/>
    <w:rsid w:val="00F07F79"/>
    <w:rsid w:val="00F11874"/>
    <w:rsid w:val="00F16887"/>
    <w:rsid w:val="00F22DB8"/>
    <w:rsid w:val="00F2459A"/>
    <w:rsid w:val="00F32B21"/>
    <w:rsid w:val="00F32EBE"/>
    <w:rsid w:val="00F35A16"/>
    <w:rsid w:val="00F4065F"/>
    <w:rsid w:val="00F41B1E"/>
    <w:rsid w:val="00F44B4E"/>
    <w:rsid w:val="00F46DF4"/>
    <w:rsid w:val="00F4710A"/>
    <w:rsid w:val="00F521E0"/>
    <w:rsid w:val="00F53A9D"/>
    <w:rsid w:val="00F53BE9"/>
    <w:rsid w:val="00F56F2A"/>
    <w:rsid w:val="00F6071E"/>
    <w:rsid w:val="00F6144F"/>
    <w:rsid w:val="00F620CA"/>
    <w:rsid w:val="00F70C16"/>
    <w:rsid w:val="00FA38E3"/>
    <w:rsid w:val="00FA7409"/>
    <w:rsid w:val="00FB15A4"/>
    <w:rsid w:val="00FB2A70"/>
    <w:rsid w:val="00FB2F15"/>
    <w:rsid w:val="00FB50C8"/>
    <w:rsid w:val="00FC139A"/>
    <w:rsid w:val="00FC2017"/>
    <w:rsid w:val="00FC7EF3"/>
    <w:rsid w:val="00FD0FD6"/>
    <w:rsid w:val="00FD61C0"/>
    <w:rsid w:val="00FE272E"/>
    <w:rsid w:val="00FE3F53"/>
    <w:rsid w:val="00FE4074"/>
    <w:rsid w:val="00FE44CB"/>
    <w:rsid w:val="00FF2FF3"/>
    <w:rsid w:val="00FF5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A478F"/>
  <w15:chartTrackingRefBased/>
  <w15:docId w15:val="{A0AE5045-A01F-4E84-BD2B-3ACD46F4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4048B0"/>
    <w:pPr>
      <w:spacing w:after="0" w:line="240" w:lineRule="auto"/>
    </w:pPr>
  </w:style>
  <w:style w:type="paragraph" w:styleId="Heading1">
    <w:name w:val="heading 1"/>
    <w:basedOn w:val="Normal"/>
    <w:next w:val="Normal"/>
    <w:link w:val="Heading1Char"/>
    <w:uiPriority w:val="1"/>
    <w:qFormat/>
    <w:rsid w:val="004048B0"/>
    <w:pPr>
      <w:spacing w:before="120"/>
      <w:outlineLvl w:val="0"/>
    </w:pPr>
    <w:rPr>
      <w:rFonts w:cstheme="majorHAnsi"/>
      <w:caps/>
      <w:color w:val="FFFFFF" w:themeColor="background1"/>
      <w:spacing w:val="80"/>
      <w:sz w:val="72"/>
      <w:szCs w:val="96"/>
    </w:rPr>
  </w:style>
  <w:style w:type="paragraph" w:styleId="Heading2">
    <w:name w:val="heading 2"/>
    <w:basedOn w:val="Normal"/>
    <w:next w:val="Normal"/>
    <w:link w:val="Heading2Char"/>
    <w:uiPriority w:val="1"/>
    <w:qFormat/>
    <w:rsid w:val="004048B0"/>
    <w:pPr>
      <w:spacing w:before="120"/>
      <w:outlineLvl w:val="1"/>
    </w:pPr>
    <w:rPr>
      <w:caps/>
      <w:spacing w:val="80"/>
      <w:sz w:val="72"/>
      <w:szCs w:val="72"/>
    </w:rPr>
  </w:style>
  <w:style w:type="paragraph" w:styleId="Heading3">
    <w:name w:val="heading 3"/>
    <w:basedOn w:val="Heading2"/>
    <w:next w:val="Normal"/>
    <w:link w:val="Heading3Char"/>
    <w:uiPriority w:val="2"/>
    <w:qFormat/>
    <w:rsid w:val="004048B0"/>
    <w:pPr>
      <w:outlineLvl w:val="2"/>
    </w:pPr>
    <w:rPr>
      <w:b/>
      <w:bCs/>
      <w:noProof/>
      <w:sz w:val="36"/>
      <w:szCs w:val="32"/>
    </w:rPr>
  </w:style>
  <w:style w:type="paragraph" w:styleId="Heading4">
    <w:name w:val="heading 4"/>
    <w:basedOn w:val="Normal"/>
    <w:next w:val="Normal"/>
    <w:link w:val="Heading4Char"/>
    <w:uiPriority w:val="9"/>
    <w:semiHidden/>
    <w:rsid w:val="003D2A97"/>
    <w:pPr>
      <w:keepNext/>
      <w:keepLines/>
      <w:spacing w:before="40"/>
      <w:outlineLvl w:val="3"/>
    </w:pPr>
    <w:rPr>
      <w:rFonts w:asciiTheme="majorHAnsi" w:eastAsiaTheme="majorEastAsia" w:hAnsiTheme="majorHAnsi" w:cstheme="majorBidi"/>
      <w:i/>
      <w:iCs/>
      <w:color w:val="7B2F3D"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5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4048B0"/>
    <w:rPr>
      <w:rFonts w:cstheme="majorHAnsi"/>
      <w:caps/>
      <w:color w:val="FFFFFF" w:themeColor="background1"/>
      <w:spacing w:val="80"/>
      <w:sz w:val="72"/>
      <w:szCs w:val="96"/>
    </w:rPr>
  </w:style>
  <w:style w:type="character" w:customStyle="1" w:styleId="Heading2Char">
    <w:name w:val="Heading 2 Char"/>
    <w:basedOn w:val="DefaultParagraphFont"/>
    <w:link w:val="Heading2"/>
    <w:uiPriority w:val="1"/>
    <w:rsid w:val="004048B0"/>
    <w:rPr>
      <w:caps/>
      <w:spacing w:val="80"/>
      <w:sz w:val="72"/>
      <w:szCs w:val="72"/>
    </w:rPr>
  </w:style>
  <w:style w:type="character" w:customStyle="1" w:styleId="Heading3Char">
    <w:name w:val="Heading 3 Char"/>
    <w:basedOn w:val="DefaultParagraphFont"/>
    <w:link w:val="Heading3"/>
    <w:uiPriority w:val="2"/>
    <w:rsid w:val="004048B0"/>
    <w:rPr>
      <w:b/>
      <w:bCs/>
      <w:caps/>
      <w:noProof/>
      <w:spacing w:val="80"/>
      <w:sz w:val="36"/>
      <w:szCs w:val="32"/>
    </w:rPr>
  </w:style>
  <w:style w:type="paragraph" w:styleId="Subtitle">
    <w:name w:val="Subtitle"/>
    <w:basedOn w:val="Heading3"/>
    <w:next w:val="Normal"/>
    <w:link w:val="SubtitleChar"/>
    <w:uiPriority w:val="9"/>
    <w:rsid w:val="005B116C"/>
    <w:pPr>
      <w:framePr w:wrap="auto" w:vAnchor="text" w:hAnchor="margin" w:y="203"/>
      <w:jc w:val="center"/>
    </w:pPr>
    <w:rPr>
      <w:color w:val="FFFFFF" w:themeColor="background1"/>
    </w:rPr>
  </w:style>
  <w:style w:type="character" w:customStyle="1" w:styleId="SubtitleChar">
    <w:name w:val="Subtitle Char"/>
    <w:basedOn w:val="DefaultParagraphFont"/>
    <w:link w:val="Subtitle"/>
    <w:uiPriority w:val="9"/>
    <w:rsid w:val="005B116C"/>
    <w:rPr>
      <w:b/>
      <w:bCs/>
      <w:caps/>
      <w:noProof/>
      <w:color w:val="FFFFFF" w:themeColor="background1"/>
      <w:spacing w:val="80"/>
      <w:sz w:val="36"/>
      <w:szCs w:val="32"/>
    </w:rPr>
  </w:style>
  <w:style w:type="paragraph" w:styleId="Header">
    <w:name w:val="header"/>
    <w:basedOn w:val="Normal"/>
    <w:link w:val="HeaderChar"/>
    <w:uiPriority w:val="99"/>
    <w:semiHidden/>
    <w:rsid w:val="006B633A"/>
    <w:pPr>
      <w:tabs>
        <w:tab w:val="center" w:pos="4680"/>
        <w:tab w:val="right" w:pos="9360"/>
      </w:tabs>
    </w:pPr>
  </w:style>
  <w:style w:type="character" w:customStyle="1" w:styleId="HeaderChar">
    <w:name w:val="Header Char"/>
    <w:basedOn w:val="DefaultParagraphFont"/>
    <w:link w:val="Header"/>
    <w:uiPriority w:val="99"/>
    <w:semiHidden/>
    <w:rsid w:val="00110D36"/>
  </w:style>
  <w:style w:type="paragraph" w:styleId="Footer">
    <w:name w:val="footer"/>
    <w:basedOn w:val="Normal"/>
    <w:link w:val="FooterChar"/>
    <w:uiPriority w:val="99"/>
    <w:qFormat/>
    <w:rsid w:val="006F5A91"/>
    <w:pPr>
      <w:tabs>
        <w:tab w:val="center" w:pos="4680"/>
        <w:tab w:val="right" w:pos="9360"/>
      </w:tabs>
      <w:jc w:val="right"/>
    </w:pPr>
  </w:style>
  <w:style w:type="character" w:customStyle="1" w:styleId="FooterChar">
    <w:name w:val="Footer Char"/>
    <w:basedOn w:val="DefaultParagraphFont"/>
    <w:link w:val="Footer"/>
    <w:uiPriority w:val="99"/>
    <w:rsid w:val="00110D36"/>
  </w:style>
  <w:style w:type="table" w:styleId="PlainTable2">
    <w:name w:val="Plain Table 2"/>
    <w:basedOn w:val="TableNormal"/>
    <w:uiPriority w:val="42"/>
    <w:rsid w:val="00CC71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qFormat/>
    <w:rsid w:val="0010133A"/>
    <w:rPr>
      <w:sz w:val="20"/>
    </w:rPr>
  </w:style>
  <w:style w:type="paragraph" w:styleId="Title">
    <w:name w:val="Title"/>
    <w:basedOn w:val="Normal"/>
    <w:next w:val="Normal"/>
    <w:link w:val="TitleChar"/>
    <w:qFormat/>
    <w:rsid w:val="005431C3"/>
    <w:pPr>
      <w:contextualSpacing/>
      <w:jc w:val="center"/>
    </w:pPr>
    <w:rPr>
      <w:rFonts w:asciiTheme="majorHAnsi" w:eastAsiaTheme="majorEastAsia" w:hAnsiTheme="majorHAnsi" w:cstheme="majorBidi"/>
      <w:caps/>
      <w:color w:val="FFFFFF" w:themeColor="background1"/>
      <w:sz w:val="96"/>
      <w:szCs w:val="56"/>
    </w:rPr>
  </w:style>
  <w:style w:type="character" w:customStyle="1" w:styleId="TitleChar">
    <w:name w:val="Title Char"/>
    <w:basedOn w:val="DefaultParagraphFont"/>
    <w:link w:val="Title"/>
    <w:rsid w:val="005431C3"/>
    <w:rPr>
      <w:rFonts w:asciiTheme="majorHAnsi" w:eastAsiaTheme="majorEastAsia" w:hAnsiTheme="majorHAnsi" w:cstheme="majorBidi"/>
      <w:caps/>
      <w:color w:val="FFFFFF" w:themeColor="background1"/>
      <w:sz w:val="96"/>
      <w:szCs w:val="56"/>
    </w:rPr>
  </w:style>
  <w:style w:type="paragraph" w:styleId="Quote">
    <w:name w:val="Quote"/>
    <w:basedOn w:val="Normal"/>
    <w:next w:val="Normal"/>
    <w:link w:val="QuoteChar"/>
    <w:uiPriority w:val="10"/>
    <w:qFormat/>
    <w:rsid w:val="004D4384"/>
    <w:pPr>
      <w:spacing w:before="200"/>
      <w:ind w:left="288" w:right="288"/>
    </w:pPr>
    <w:rPr>
      <w:b/>
      <w:iCs/>
      <w:color w:val="404040" w:themeColor="text1" w:themeTint="BF"/>
      <w:sz w:val="56"/>
      <w:szCs w:val="24"/>
    </w:rPr>
  </w:style>
  <w:style w:type="character" w:customStyle="1" w:styleId="QuoteChar">
    <w:name w:val="Quote Char"/>
    <w:basedOn w:val="DefaultParagraphFont"/>
    <w:link w:val="Quote"/>
    <w:uiPriority w:val="10"/>
    <w:rsid w:val="004D4384"/>
    <w:rPr>
      <w:b/>
      <w:iCs/>
      <w:color w:val="404040" w:themeColor="text1" w:themeTint="BF"/>
      <w:sz w:val="56"/>
      <w:szCs w:val="24"/>
    </w:rPr>
  </w:style>
  <w:style w:type="character" w:styleId="PlaceholderText">
    <w:name w:val="Placeholder Text"/>
    <w:basedOn w:val="DefaultParagraphFont"/>
    <w:uiPriority w:val="99"/>
    <w:semiHidden/>
    <w:rsid w:val="000D1DA3"/>
    <w:rPr>
      <w:color w:val="808080"/>
    </w:rPr>
  </w:style>
  <w:style w:type="character" w:customStyle="1" w:styleId="Heading4Char">
    <w:name w:val="Heading 4 Char"/>
    <w:basedOn w:val="DefaultParagraphFont"/>
    <w:link w:val="Heading4"/>
    <w:uiPriority w:val="9"/>
    <w:semiHidden/>
    <w:rsid w:val="00110D36"/>
    <w:rPr>
      <w:rFonts w:asciiTheme="majorHAnsi" w:eastAsiaTheme="majorEastAsia" w:hAnsiTheme="majorHAnsi" w:cstheme="majorBidi"/>
      <w:i/>
      <w:iCs/>
      <w:color w:val="7B2F3D" w:themeColor="accent1" w:themeShade="BF"/>
    </w:rPr>
  </w:style>
  <w:style w:type="paragraph" w:customStyle="1" w:styleId="NormalBold">
    <w:name w:val="Normal Bold"/>
    <w:basedOn w:val="Normal"/>
    <w:uiPriority w:val="8"/>
    <w:qFormat/>
    <w:rsid w:val="00EA0EF8"/>
    <w:rPr>
      <w:b/>
      <w:bCs/>
      <w:color w:val="FFFFFF" w:themeColor="background1"/>
    </w:rPr>
  </w:style>
  <w:style w:type="paragraph" w:customStyle="1" w:styleId="TitleOption1">
    <w:name w:val="TitleOption1"/>
    <w:basedOn w:val="Title"/>
    <w:uiPriority w:val="4"/>
    <w:semiHidden/>
    <w:rsid w:val="006F5A91"/>
    <w:rPr>
      <w:color w:val="E99757" w:themeColor="accent2"/>
    </w:rPr>
  </w:style>
  <w:style w:type="paragraph" w:customStyle="1" w:styleId="TitleOption2">
    <w:name w:val="TitleOption2"/>
    <w:basedOn w:val="Title"/>
    <w:uiPriority w:val="5"/>
    <w:semiHidden/>
    <w:rsid w:val="00110D36"/>
    <w:rPr>
      <w:color w:val="A53F52" w:themeColor="accent1"/>
    </w:rPr>
  </w:style>
  <w:style w:type="paragraph" w:customStyle="1" w:styleId="TitleOption3">
    <w:name w:val="TitleOption3"/>
    <w:basedOn w:val="Title"/>
    <w:uiPriority w:val="6"/>
    <w:semiHidden/>
    <w:rsid w:val="00110D36"/>
    <w:rPr>
      <w:color w:val="2C2153" w:themeColor="accent4"/>
    </w:rPr>
  </w:style>
  <w:style w:type="character" w:styleId="CommentReference">
    <w:name w:val="annotation reference"/>
    <w:basedOn w:val="DefaultParagraphFont"/>
    <w:uiPriority w:val="99"/>
    <w:semiHidden/>
    <w:rsid w:val="00C014F1"/>
    <w:rPr>
      <w:sz w:val="16"/>
      <w:szCs w:val="16"/>
    </w:rPr>
  </w:style>
  <w:style w:type="paragraph" w:styleId="CommentText">
    <w:name w:val="annotation text"/>
    <w:basedOn w:val="Normal"/>
    <w:link w:val="CommentTextChar"/>
    <w:uiPriority w:val="99"/>
    <w:semiHidden/>
    <w:rsid w:val="00C014F1"/>
    <w:rPr>
      <w:sz w:val="20"/>
      <w:szCs w:val="20"/>
    </w:rPr>
  </w:style>
  <w:style w:type="character" w:customStyle="1" w:styleId="CommentTextChar">
    <w:name w:val="Comment Text Char"/>
    <w:basedOn w:val="DefaultParagraphFont"/>
    <w:link w:val="CommentText"/>
    <w:uiPriority w:val="99"/>
    <w:semiHidden/>
    <w:rsid w:val="00C014F1"/>
    <w:rPr>
      <w:sz w:val="20"/>
      <w:szCs w:val="20"/>
    </w:rPr>
  </w:style>
  <w:style w:type="paragraph" w:styleId="CommentSubject">
    <w:name w:val="annotation subject"/>
    <w:basedOn w:val="CommentText"/>
    <w:next w:val="CommentText"/>
    <w:link w:val="CommentSubjectChar"/>
    <w:uiPriority w:val="99"/>
    <w:semiHidden/>
    <w:unhideWhenUsed/>
    <w:rsid w:val="00C014F1"/>
    <w:rPr>
      <w:b/>
      <w:bCs/>
    </w:rPr>
  </w:style>
  <w:style w:type="character" w:customStyle="1" w:styleId="CommentSubjectChar">
    <w:name w:val="Comment Subject Char"/>
    <w:basedOn w:val="CommentTextChar"/>
    <w:link w:val="CommentSubject"/>
    <w:uiPriority w:val="99"/>
    <w:semiHidden/>
    <w:rsid w:val="00C014F1"/>
    <w:rPr>
      <w:b/>
      <w:bCs/>
      <w:sz w:val="20"/>
      <w:szCs w:val="20"/>
    </w:rPr>
  </w:style>
  <w:style w:type="paragraph" w:styleId="BalloonText">
    <w:name w:val="Balloon Text"/>
    <w:basedOn w:val="Normal"/>
    <w:link w:val="BalloonTextChar"/>
    <w:uiPriority w:val="99"/>
    <w:semiHidden/>
    <w:unhideWhenUsed/>
    <w:rsid w:val="00C014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4F1"/>
    <w:rPr>
      <w:rFonts w:ascii="Segoe UI" w:hAnsi="Segoe UI" w:cs="Segoe UI"/>
      <w:sz w:val="18"/>
      <w:szCs w:val="18"/>
    </w:rPr>
  </w:style>
  <w:style w:type="paragraph" w:customStyle="1" w:styleId="TableLeft1">
    <w:name w:val="Table Left 1"/>
    <w:basedOn w:val="Normal"/>
    <w:uiPriority w:val="7"/>
    <w:qFormat/>
    <w:rsid w:val="00133F58"/>
    <w:pPr>
      <w:spacing w:before="120"/>
    </w:pPr>
    <w:rPr>
      <w:color w:val="E99757" w:themeColor="accent2"/>
      <w:spacing w:val="40"/>
      <w:kern w:val="28"/>
      <w:sz w:val="28"/>
    </w:rPr>
  </w:style>
  <w:style w:type="paragraph" w:customStyle="1" w:styleId="TableLeft2">
    <w:name w:val="Table Left 2"/>
    <w:basedOn w:val="Normal"/>
    <w:uiPriority w:val="7"/>
    <w:qFormat/>
    <w:rsid w:val="00133F58"/>
    <w:pPr>
      <w:spacing w:before="120"/>
    </w:pPr>
    <w:rPr>
      <w:color w:val="A53F52" w:themeColor="accent1"/>
      <w:spacing w:val="40"/>
      <w:kern w:val="28"/>
      <w:sz w:val="28"/>
    </w:rPr>
  </w:style>
  <w:style w:type="paragraph" w:customStyle="1" w:styleId="TableLeft3">
    <w:name w:val="Table Left 3"/>
    <w:basedOn w:val="Normal"/>
    <w:uiPriority w:val="7"/>
    <w:qFormat/>
    <w:rsid w:val="00133F58"/>
    <w:pPr>
      <w:spacing w:before="120"/>
    </w:pPr>
    <w:rPr>
      <w:color w:val="44546A" w:themeColor="text2"/>
      <w:spacing w:val="40"/>
      <w:kern w:val="28"/>
      <w:sz w:val="28"/>
    </w:rPr>
  </w:style>
  <w:style w:type="paragraph" w:customStyle="1" w:styleId="TableData">
    <w:name w:val="Table Data"/>
    <w:basedOn w:val="Normal"/>
    <w:uiPriority w:val="7"/>
    <w:qFormat/>
    <w:rsid w:val="006013C2"/>
    <w:pPr>
      <w:jc w:val="center"/>
    </w:pPr>
    <w:rPr>
      <w:color w:val="000000" w:themeColor="text1"/>
    </w:rPr>
  </w:style>
  <w:style w:type="paragraph" w:customStyle="1" w:styleId="TableHeader">
    <w:name w:val="Table Header"/>
    <w:basedOn w:val="Normal"/>
    <w:uiPriority w:val="7"/>
    <w:qFormat/>
    <w:rsid w:val="007366D6"/>
    <w:pPr>
      <w:jc w:val="center"/>
    </w:pPr>
    <w:rPr>
      <w:color w:val="000000" w:themeColor="text1"/>
      <w:spacing w:val="40"/>
      <w:kern w:val="28"/>
      <w:sz w:val="28"/>
    </w:rPr>
  </w:style>
  <w:style w:type="paragraph" w:customStyle="1" w:styleId="ListHeader">
    <w:name w:val="List Header"/>
    <w:basedOn w:val="Normal"/>
    <w:uiPriority w:val="7"/>
    <w:qFormat/>
    <w:rsid w:val="0053179B"/>
    <w:pPr>
      <w:spacing w:before="80"/>
    </w:pPr>
    <w:rPr>
      <w:spacing w:val="40"/>
      <w:kern w:val="28"/>
      <w:sz w:val="28"/>
    </w:rPr>
  </w:style>
  <w:style w:type="paragraph" w:customStyle="1" w:styleId="Bullets">
    <w:name w:val="Bullets"/>
    <w:basedOn w:val="Normal"/>
    <w:uiPriority w:val="7"/>
    <w:qFormat/>
    <w:rsid w:val="00C17936"/>
    <w:pPr>
      <w:numPr>
        <w:numId w:val="7"/>
      </w:numPr>
      <w:spacing w:before="120"/>
      <w:ind w:left="360"/>
    </w:pPr>
  </w:style>
  <w:style w:type="paragraph" w:customStyle="1" w:styleId="CoverInfo">
    <w:name w:val="Cover Info"/>
    <w:basedOn w:val="Normal"/>
    <w:uiPriority w:val="2"/>
    <w:qFormat/>
    <w:rsid w:val="0010133A"/>
    <w:pPr>
      <w:spacing w:before="120"/>
      <w:jc w:val="center"/>
    </w:pPr>
    <w:rPr>
      <w:color w:val="FFFFFF" w:themeColor="background1"/>
      <w:spacing w:val="40"/>
      <w:kern w:val="28"/>
      <w:sz w:val="28"/>
    </w:rPr>
  </w:style>
  <w:style w:type="paragraph" w:styleId="ListParagraph">
    <w:name w:val="List Paragraph"/>
    <w:basedOn w:val="Normal"/>
    <w:uiPriority w:val="34"/>
    <w:semiHidden/>
    <w:rsid w:val="00041D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820691">
      <w:bodyDiv w:val="1"/>
      <w:marLeft w:val="0"/>
      <w:marRight w:val="0"/>
      <w:marTop w:val="0"/>
      <w:marBottom w:val="0"/>
      <w:divBdr>
        <w:top w:val="none" w:sz="0" w:space="0" w:color="auto"/>
        <w:left w:val="none" w:sz="0" w:space="0" w:color="auto"/>
        <w:bottom w:val="none" w:sz="0" w:space="0" w:color="auto"/>
        <w:right w:val="none" w:sz="0" w:space="0" w:color="auto"/>
      </w:divBdr>
    </w:div>
    <w:div w:id="8164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epe\AppData\Roaming\Microsoft\Templates\Modern%20business%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2303F0D94E4D89959BEABB5D37D7CC"/>
        <w:category>
          <w:name w:val="General"/>
          <w:gallery w:val="placeholder"/>
        </w:category>
        <w:types>
          <w:type w:val="bbPlcHdr"/>
        </w:types>
        <w:behaviors>
          <w:behavior w:val="content"/>
        </w:behaviors>
        <w:guid w:val="{01162A26-D5CF-4C3F-80AD-6F7C0FDF6CA4}"/>
      </w:docPartPr>
      <w:docPartBody>
        <w:p w:rsidR="00000000" w:rsidRDefault="00000000">
          <w:pPr>
            <w:pStyle w:val="852303F0D94E4D89959BEABB5D37D7CC"/>
          </w:pPr>
          <w:r w:rsidRPr="004048B0">
            <w:rPr>
              <w:noProof/>
            </w:rPr>
            <w:t>|</w:t>
          </w:r>
        </w:p>
      </w:docPartBody>
    </w:docPart>
    <w:docPart>
      <w:docPartPr>
        <w:name w:val="73617E6805F04F39B5F22C97854BE1BD"/>
        <w:category>
          <w:name w:val="General"/>
          <w:gallery w:val="placeholder"/>
        </w:category>
        <w:types>
          <w:type w:val="bbPlcHdr"/>
        </w:types>
        <w:behaviors>
          <w:behavior w:val="content"/>
        </w:behaviors>
        <w:guid w:val="{78F4AD82-D9CC-46F8-A621-49DC1E130B9A}"/>
      </w:docPartPr>
      <w:docPartBody>
        <w:p w:rsidR="00000000" w:rsidRDefault="00000000">
          <w:pPr>
            <w:pStyle w:val="73617E6805F04F39B5F22C97854BE1BD"/>
          </w:pPr>
          <w:r w:rsidRPr="004048B0">
            <w:t>SUBHEADING</w:t>
          </w:r>
        </w:p>
      </w:docPartBody>
    </w:docPart>
    <w:docPart>
      <w:docPartPr>
        <w:name w:val="75C0EBEB1A434F58AE0C55C9FFC6F75A"/>
        <w:category>
          <w:name w:val="General"/>
          <w:gallery w:val="placeholder"/>
        </w:category>
        <w:types>
          <w:type w:val="bbPlcHdr"/>
        </w:types>
        <w:behaviors>
          <w:behavior w:val="content"/>
        </w:behaviors>
        <w:guid w:val="{3FE16F69-B96A-4F8B-A224-0884A8A1296F}"/>
      </w:docPartPr>
      <w:docPartBody>
        <w:p w:rsidR="00000000" w:rsidRDefault="00000000">
          <w:pPr>
            <w:pStyle w:val="75C0EBEB1A434F58AE0C55C9FFC6F75A"/>
          </w:pPr>
          <w:r w:rsidRPr="004048B0">
            <w:t>SUBHEADING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D0FFE"/>
    <w:multiLevelType w:val="hybridMultilevel"/>
    <w:tmpl w:val="755E11E0"/>
    <w:lvl w:ilvl="0" w:tplc="BA025B48">
      <w:start w:val="1"/>
      <w:numFmt w:val="bullet"/>
      <w:pStyle w:val="Bullets"/>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567169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146"/>
    <w:rsid w:val="0069498A"/>
    <w:rsid w:val="00823B8F"/>
    <w:rsid w:val="00980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pPr>
      <w:spacing w:before="120" w:after="0" w:line="240" w:lineRule="auto"/>
      <w:outlineLvl w:val="1"/>
    </w:pPr>
    <w:rPr>
      <w:rFonts w:eastAsiaTheme="minorHAnsi"/>
      <w:caps/>
      <w:spacing w:val="80"/>
      <w:kern w:val="0"/>
      <w:sz w:val="72"/>
      <w:szCs w:val="72"/>
      <w14:ligatures w14:val="none"/>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after="0" w:line="240" w:lineRule="auto"/>
      <w:contextualSpacing/>
      <w:jc w:val="center"/>
    </w:pPr>
    <w:rPr>
      <w:rFonts w:asciiTheme="majorHAnsi" w:eastAsiaTheme="majorEastAsia" w:hAnsiTheme="majorHAnsi" w:cstheme="majorBidi"/>
      <w:caps/>
      <w:color w:val="FFFFFF" w:themeColor="background1"/>
      <w:kern w:val="0"/>
      <w:sz w:val="96"/>
      <w:szCs w:val="56"/>
      <w14:ligatures w14:val="none"/>
    </w:rPr>
  </w:style>
  <w:style w:type="character" w:customStyle="1" w:styleId="TitleChar">
    <w:name w:val="Title Char"/>
    <w:basedOn w:val="DefaultParagraphFont"/>
    <w:link w:val="Title"/>
    <w:rPr>
      <w:rFonts w:asciiTheme="majorHAnsi" w:eastAsiaTheme="majorEastAsia" w:hAnsiTheme="majorHAnsi" w:cstheme="majorBidi"/>
      <w:caps/>
      <w:color w:val="FFFFFF" w:themeColor="background1"/>
      <w:kern w:val="0"/>
      <w:sz w:val="96"/>
      <w:szCs w:val="56"/>
      <w14:ligatures w14:val="none"/>
    </w:rPr>
  </w:style>
  <w:style w:type="paragraph" w:customStyle="1" w:styleId="BF416D48AACF4DD593AE88A233B87A26">
    <w:name w:val="BF416D48AACF4DD593AE88A233B87A26"/>
  </w:style>
  <w:style w:type="paragraph" w:styleId="Subtitle">
    <w:name w:val="Subtitle"/>
    <w:basedOn w:val="Heading3"/>
    <w:next w:val="Normal"/>
    <w:link w:val="SubtitleChar"/>
    <w:uiPriority w:val="9"/>
    <w:pPr>
      <w:keepNext w:val="0"/>
      <w:keepLines w:val="0"/>
      <w:framePr w:wrap="auto" w:vAnchor="text" w:hAnchor="margin" w:y="203"/>
      <w:spacing w:before="120" w:after="0" w:line="240" w:lineRule="auto"/>
      <w:jc w:val="center"/>
    </w:pPr>
    <w:rPr>
      <w:rFonts w:eastAsiaTheme="minorHAnsi" w:cstheme="minorBidi"/>
      <w:b/>
      <w:bCs/>
      <w:caps/>
      <w:noProof/>
      <w:color w:val="FFFFFF" w:themeColor="background1"/>
      <w:spacing w:val="80"/>
      <w:kern w:val="0"/>
      <w:sz w:val="36"/>
      <w:szCs w:val="32"/>
      <w14:ligatures w14:val="none"/>
    </w:rPr>
  </w:style>
  <w:style w:type="character" w:customStyle="1" w:styleId="SubtitleChar">
    <w:name w:val="Subtitle Char"/>
    <w:basedOn w:val="DefaultParagraphFont"/>
    <w:link w:val="Subtitle"/>
    <w:uiPriority w:val="9"/>
    <w:rPr>
      <w:rFonts w:eastAsiaTheme="minorHAnsi"/>
      <w:b/>
      <w:bCs/>
      <w:caps/>
      <w:noProof/>
      <w:color w:val="FFFFFF" w:themeColor="background1"/>
      <w:spacing w:val="80"/>
      <w:kern w:val="0"/>
      <w:sz w:val="36"/>
      <w:szCs w:val="32"/>
      <w14:ligatures w14:val="none"/>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paragraph" w:customStyle="1" w:styleId="75258FB74C924A00B3392B77742DCA7E">
    <w:name w:val="75258FB74C924A00B3392B77742DCA7E"/>
  </w:style>
  <w:style w:type="character" w:styleId="PlaceholderText">
    <w:name w:val="Placeholder Text"/>
    <w:basedOn w:val="DefaultParagraphFont"/>
    <w:uiPriority w:val="99"/>
    <w:semiHidden/>
    <w:rPr>
      <w:color w:val="808080"/>
    </w:rPr>
  </w:style>
  <w:style w:type="paragraph" w:customStyle="1" w:styleId="087127ADAA964B7A919587F362657999">
    <w:name w:val="087127ADAA964B7A919587F362657999"/>
  </w:style>
  <w:style w:type="paragraph" w:customStyle="1" w:styleId="852303F0D94E4D89959BEABB5D37D7CC">
    <w:name w:val="852303F0D94E4D89959BEABB5D37D7CC"/>
  </w:style>
  <w:style w:type="paragraph" w:customStyle="1" w:styleId="7EA80DA978A84AD784EE37E82BCCE862">
    <w:name w:val="7EA80DA978A84AD784EE37E82BCCE862"/>
  </w:style>
  <w:style w:type="paragraph" w:customStyle="1" w:styleId="75DA41E3521748A8914590CEAFB11443">
    <w:name w:val="75DA41E3521748A8914590CEAFB11443"/>
  </w:style>
  <w:style w:type="paragraph" w:customStyle="1" w:styleId="NormalBold">
    <w:name w:val="Normal Bold"/>
    <w:basedOn w:val="Normal"/>
    <w:uiPriority w:val="8"/>
    <w:qFormat/>
    <w:pPr>
      <w:spacing w:after="0" w:line="240" w:lineRule="auto"/>
    </w:pPr>
    <w:rPr>
      <w:rFonts w:eastAsiaTheme="minorHAnsi"/>
      <w:b/>
      <w:bCs/>
      <w:color w:val="FFFFFF" w:themeColor="background1"/>
      <w:kern w:val="0"/>
      <w:sz w:val="22"/>
      <w:szCs w:val="22"/>
      <w14:ligatures w14:val="none"/>
    </w:rPr>
  </w:style>
  <w:style w:type="paragraph" w:customStyle="1" w:styleId="D5FF25D6F4C241A3A92B587215600041">
    <w:name w:val="D5FF25D6F4C241A3A92B587215600041"/>
  </w:style>
  <w:style w:type="paragraph" w:customStyle="1" w:styleId="EE8AF2F35A4B4EBFAB4DB57BFD0B5B76">
    <w:name w:val="EE8AF2F35A4B4EBFAB4DB57BFD0B5B76"/>
  </w:style>
  <w:style w:type="paragraph" w:customStyle="1" w:styleId="73617E6805F04F39B5F22C97854BE1BD">
    <w:name w:val="73617E6805F04F39B5F22C97854BE1BD"/>
  </w:style>
  <w:style w:type="paragraph" w:customStyle="1" w:styleId="75C0EBEB1A434F58AE0C55C9FFC6F75A">
    <w:name w:val="75C0EBEB1A434F58AE0C55C9FFC6F75A"/>
  </w:style>
  <w:style w:type="paragraph" w:customStyle="1" w:styleId="34FC23F5B06343639E477FB86718E595">
    <w:name w:val="34FC23F5B06343639E477FB86718E595"/>
  </w:style>
  <w:style w:type="paragraph" w:customStyle="1" w:styleId="9C63CABBED6C4DD3A61BC925F1B6BFD3">
    <w:name w:val="9C63CABBED6C4DD3A61BC925F1B6BFD3"/>
  </w:style>
  <w:style w:type="paragraph" w:customStyle="1" w:styleId="E5F9E1CAC50048D78CD31A88BCC0C3E8">
    <w:name w:val="E5F9E1CAC50048D78CD31A88BCC0C3E8"/>
  </w:style>
  <w:style w:type="paragraph" w:customStyle="1" w:styleId="F998DF74988F4B43B1B01177F295E2F8">
    <w:name w:val="F998DF74988F4B43B1B01177F295E2F8"/>
  </w:style>
  <w:style w:type="paragraph" w:customStyle="1" w:styleId="ListHeader">
    <w:name w:val="List Header"/>
    <w:basedOn w:val="Normal"/>
    <w:uiPriority w:val="7"/>
    <w:qFormat/>
    <w:pPr>
      <w:spacing w:before="80" w:after="0" w:line="240" w:lineRule="auto"/>
    </w:pPr>
    <w:rPr>
      <w:rFonts w:eastAsiaTheme="minorHAnsi"/>
      <w:spacing w:val="40"/>
      <w:kern w:val="28"/>
      <w:sz w:val="28"/>
      <w:szCs w:val="22"/>
      <w14:ligatures w14:val="none"/>
    </w:rPr>
  </w:style>
  <w:style w:type="paragraph" w:customStyle="1" w:styleId="4CFFD254781D4049AEC29633E2BB3932">
    <w:name w:val="4CFFD254781D4049AEC29633E2BB3932"/>
  </w:style>
  <w:style w:type="paragraph" w:customStyle="1" w:styleId="Bullets">
    <w:name w:val="Bullets"/>
    <w:basedOn w:val="Normal"/>
    <w:uiPriority w:val="7"/>
    <w:qFormat/>
    <w:pPr>
      <w:numPr>
        <w:numId w:val="1"/>
      </w:numPr>
      <w:spacing w:before="120" w:after="0" w:line="240" w:lineRule="auto"/>
      <w:ind w:left="360"/>
    </w:pPr>
    <w:rPr>
      <w:rFonts w:eastAsiaTheme="minorHAnsi"/>
      <w:kern w:val="0"/>
      <w:sz w:val="22"/>
      <w:szCs w:val="22"/>
      <w14:ligatures w14:val="none"/>
    </w:rPr>
  </w:style>
  <w:style w:type="paragraph" w:customStyle="1" w:styleId="3D20CE672BAA40FD80A795C06490AD5F">
    <w:name w:val="3D20CE672BAA40FD80A795C06490AD5F"/>
  </w:style>
  <w:style w:type="paragraph" w:customStyle="1" w:styleId="BBCAEF1F6F2449AB8B081582D44ACDFD">
    <w:name w:val="BBCAEF1F6F2449AB8B081582D44ACDFD"/>
  </w:style>
  <w:style w:type="paragraph" w:customStyle="1" w:styleId="1992AAFA855E4F02AAA28428978EDD8D">
    <w:name w:val="1992AAFA855E4F02AAA28428978EDD8D"/>
  </w:style>
  <w:style w:type="paragraph" w:customStyle="1" w:styleId="F73261F4389144D4B85B785862683BB8">
    <w:name w:val="F73261F4389144D4B85B785862683BB8"/>
  </w:style>
  <w:style w:type="paragraph" w:customStyle="1" w:styleId="4311922B9ECD4A8C965CF7EB716335D4">
    <w:name w:val="4311922B9ECD4A8C965CF7EB716335D4"/>
  </w:style>
  <w:style w:type="paragraph" w:customStyle="1" w:styleId="048AF74E22344AC99FAEC405F8C9FFE4">
    <w:name w:val="048AF74E22344AC99FAEC405F8C9FFE4"/>
  </w:style>
  <w:style w:type="paragraph" w:customStyle="1" w:styleId="525D36D92B714D4C9F904E36E05C1227">
    <w:name w:val="525D36D92B714D4C9F904E36E05C1227"/>
  </w:style>
  <w:style w:type="paragraph" w:customStyle="1" w:styleId="0A37690EA865447F8021D264BE4311A3">
    <w:name w:val="0A37690EA865447F8021D264BE4311A3"/>
  </w:style>
  <w:style w:type="paragraph" w:customStyle="1" w:styleId="35FE59BE268643D7A4193B7C293458AB">
    <w:name w:val="35FE59BE268643D7A4193B7C293458AB"/>
  </w:style>
  <w:style w:type="paragraph" w:customStyle="1" w:styleId="F0620763947F4400A0B66A57BD4F7048">
    <w:name w:val="F0620763947F4400A0B66A57BD4F7048"/>
  </w:style>
  <w:style w:type="paragraph" w:customStyle="1" w:styleId="D3EB592948C64B97AE7E32A11865842A">
    <w:name w:val="D3EB592948C64B97AE7E32A11865842A"/>
  </w:style>
  <w:style w:type="paragraph" w:customStyle="1" w:styleId="669A0873DBE0400FA0F94354984E0A03">
    <w:name w:val="669A0873DBE0400FA0F94354984E0A03"/>
  </w:style>
  <w:style w:type="paragraph" w:customStyle="1" w:styleId="7FF36C68DE8C4BCFA1EB4E9DAD3423C1">
    <w:name w:val="7FF36C68DE8C4BCFA1EB4E9DAD3423C1"/>
  </w:style>
  <w:style w:type="paragraph" w:customStyle="1" w:styleId="A834FD1A14A04229A7ECAB3C38BC1701">
    <w:name w:val="A834FD1A14A04229A7ECAB3C38BC1701"/>
  </w:style>
  <w:style w:type="paragraph" w:customStyle="1" w:styleId="19589E86A25546C0BCFC0B0D36B190BD">
    <w:name w:val="19589E86A25546C0BCFC0B0D36B190BD"/>
  </w:style>
  <w:style w:type="character" w:customStyle="1" w:styleId="Heading2Char">
    <w:name w:val="Heading 2 Char"/>
    <w:basedOn w:val="DefaultParagraphFont"/>
    <w:link w:val="Heading2"/>
    <w:uiPriority w:val="1"/>
    <w:rPr>
      <w:rFonts w:eastAsiaTheme="minorHAnsi"/>
      <w:caps/>
      <w:spacing w:val="80"/>
      <w:kern w:val="0"/>
      <w:sz w:val="72"/>
      <w:szCs w:val="72"/>
      <w14:ligatures w14:val="none"/>
    </w:rPr>
  </w:style>
  <w:style w:type="paragraph" w:customStyle="1" w:styleId="52DDD3A5295C4CE7B69FEA386F723D9E">
    <w:name w:val="52DDD3A5295C4CE7B69FEA386F723D9E"/>
  </w:style>
  <w:style w:type="paragraph" w:customStyle="1" w:styleId="37C1C898D8164C5884DEE517391C8C95">
    <w:name w:val="37C1C898D8164C5884DEE517391C8C95"/>
  </w:style>
  <w:style w:type="paragraph" w:customStyle="1" w:styleId="04A5B6A927A34B239246407955C85687">
    <w:name w:val="04A5B6A927A34B239246407955C85687"/>
  </w:style>
  <w:style w:type="paragraph" w:customStyle="1" w:styleId="58F458C05D89469ABE45C34B1903FE35">
    <w:name w:val="58F458C05D89469ABE45C34B1903FE35"/>
  </w:style>
  <w:style w:type="paragraph" w:customStyle="1" w:styleId="285C2CB4A08A4D20A5B7483BFD37CC47">
    <w:name w:val="285C2CB4A08A4D20A5B7483BFD37CC47"/>
  </w:style>
  <w:style w:type="paragraph" w:customStyle="1" w:styleId="C73087E2CC1B4BA4B47F0C990BBA161A">
    <w:name w:val="C73087E2CC1B4BA4B47F0C990BBA161A"/>
  </w:style>
  <w:style w:type="paragraph" w:customStyle="1" w:styleId="2BFC36AF315849F9AEB8D3ED6E7B2A3F">
    <w:name w:val="2BFC36AF315849F9AEB8D3ED6E7B2A3F"/>
  </w:style>
  <w:style w:type="paragraph" w:customStyle="1" w:styleId="C019652D3E964D1AA9572FCE23FB42E1">
    <w:name w:val="C019652D3E964D1AA9572FCE23FB42E1"/>
  </w:style>
  <w:style w:type="paragraph" w:customStyle="1" w:styleId="E49EB4D226BA4EC08AF392A8B28FD12C">
    <w:name w:val="E49EB4D226BA4EC08AF392A8B28FD12C"/>
  </w:style>
  <w:style w:type="paragraph" w:customStyle="1" w:styleId="0F2C54B94908461B87D632A9EF0BE6F5">
    <w:name w:val="0F2C54B94908461B87D632A9EF0BE6F5"/>
  </w:style>
  <w:style w:type="paragraph" w:customStyle="1" w:styleId="10D122B67C75499D8BE60ABB72413CFE">
    <w:name w:val="10D122B67C75499D8BE60ABB72413CFE"/>
  </w:style>
  <w:style w:type="paragraph" w:customStyle="1" w:styleId="A78000E2B5854DD58361341328931204">
    <w:name w:val="A78000E2B5854DD58361341328931204"/>
  </w:style>
  <w:style w:type="paragraph" w:customStyle="1" w:styleId="9083B5D94A3A494A87FD7062FBD6F3FC">
    <w:name w:val="9083B5D94A3A494A87FD7062FBD6F3FC"/>
  </w:style>
  <w:style w:type="paragraph" w:customStyle="1" w:styleId="63860883CD36478B90B3B5E56E31444B">
    <w:name w:val="63860883CD36478B90B3B5E56E31444B"/>
  </w:style>
  <w:style w:type="paragraph" w:customStyle="1" w:styleId="E57EE7F429E1404CADA90168D082D71A">
    <w:name w:val="E57EE7F429E1404CADA90168D082D71A"/>
  </w:style>
  <w:style w:type="paragraph" w:customStyle="1" w:styleId="4C78656604DF47A099CA757BFF1C095B">
    <w:name w:val="4C78656604DF47A099CA757BFF1C095B"/>
  </w:style>
  <w:style w:type="paragraph" w:customStyle="1" w:styleId="91800F4312994BB89844B89732EFFB81">
    <w:name w:val="91800F4312994BB89844B89732EFFB81"/>
  </w:style>
  <w:style w:type="paragraph" w:customStyle="1" w:styleId="A6D3E972CDA74868A8FE77EE8DAF6E82">
    <w:name w:val="A6D3E972CDA74868A8FE77EE8DAF6E82"/>
  </w:style>
  <w:style w:type="paragraph" w:customStyle="1" w:styleId="5340198E42B94745A0DDBC62BFB2C081">
    <w:name w:val="5340198E42B94745A0DDBC62BFB2C081"/>
  </w:style>
  <w:style w:type="paragraph" w:customStyle="1" w:styleId="2F03C1E5E3F74012819944EB22D76577">
    <w:name w:val="2F03C1E5E3F74012819944EB22D76577"/>
  </w:style>
  <w:style w:type="paragraph" w:customStyle="1" w:styleId="387CE6C9F9404E6ABD7E2C2BEF9283A5">
    <w:name w:val="387CE6C9F9404E6ABD7E2C2BEF9283A5"/>
  </w:style>
  <w:style w:type="paragraph" w:customStyle="1" w:styleId="A97797AB8F66485BAEC767C11EFFC29A">
    <w:name w:val="A97797AB8F66485BAEC767C11EFFC29A"/>
    <w:rsid w:val="00980146"/>
  </w:style>
  <w:style w:type="paragraph" w:customStyle="1" w:styleId="FA5A6B0CB8514E298EAB64A952FD223D">
    <w:name w:val="FA5A6B0CB8514E298EAB64A952FD223D"/>
    <w:rsid w:val="00980146"/>
  </w:style>
  <w:style w:type="paragraph" w:customStyle="1" w:styleId="A580CF38DFDD4F94B3C8E2290B1D0633">
    <w:name w:val="A580CF38DFDD4F94B3C8E2290B1D0633"/>
    <w:rsid w:val="00980146"/>
  </w:style>
  <w:style w:type="paragraph" w:customStyle="1" w:styleId="59F8A4576D2647AFB4CF4DA451D5D638">
    <w:name w:val="59F8A4576D2647AFB4CF4DA451D5D638"/>
    <w:rsid w:val="00980146"/>
  </w:style>
  <w:style w:type="paragraph" w:customStyle="1" w:styleId="D8249A90BD334941AEF31CA8327FD4FA">
    <w:name w:val="D8249A90BD334941AEF31CA8327FD4FA"/>
    <w:rsid w:val="00980146"/>
  </w:style>
  <w:style w:type="paragraph" w:customStyle="1" w:styleId="685C873BA9064E1FA2EDB70B98351452">
    <w:name w:val="685C873BA9064E1FA2EDB70B98351452"/>
    <w:rsid w:val="00980146"/>
  </w:style>
  <w:style w:type="paragraph" w:customStyle="1" w:styleId="70E738AD455A4E29AEFB9313C5AACDD5">
    <w:name w:val="70E738AD455A4E29AEFB9313C5AACDD5"/>
    <w:rsid w:val="00980146"/>
  </w:style>
  <w:style w:type="paragraph" w:customStyle="1" w:styleId="F824EFA1938A4DCA92F8D5FDE0517BC1">
    <w:name w:val="F824EFA1938A4DCA92F8D5FDE0517BC1"/>
    <w:rsid w:val="00980146"/>
  </w:style>
  <w:style w:type="paragraph" w:customStyle="1" w:styleId="3FB352758BBF40FF84C691F9068DC503">
    <w:name w:val="3FB352758BBF40FF84C691F9068DC503"/>
    <w:rsid w:val="00980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ech">
      <a:dk1>
        <a:sysClr val="windowText" lastClr="000000"/>
      </a:dk1>
      <a:lt1>
        <a:sysClr val="window" lastClr="FFFFFF"/>
      </a:lt1>
      <a:dk2>
        <a:srgbClr val="44546A"/>
      </a:dk2>
      <a:lt2>
        <a:srgbClr val="E7E6E6"/>
      </a:lt2>
      <a:accent1>
        <a:srgbClr val="A53F52"/>
      </a:accent1>
      <a:accent2>
        <a:srgbClr val="E99757"/>
      </a:accent2>
      <a:accent3>
        <a:srgbClr val="2F3342"/>
      </a:accent3>
      <a:accent4>
        <a:srgbClr val="2C2153"/>
      </a:accent4>
      <a:accent5>
        <a:srgbClr val="01023B"/>
      </a:accent5>
      <a:accent6>
        <a:srgbClr val="7F7F7F"/>
      </a:accent6>
      <a:hlink>
        <a:srgbClr val="3A3838"/>
      </a:hlink>
      <a:folHlink>
        <a:srgbClr val="D0CEC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DBCAC-6DFF-4A41-828A-4E1C226BFFED}">
  <ds:schemaRefs>
    <ds:schemaRef ds:uri="http://schemas.openxmlformats.org/officeDocument/2006/bibliography"/>
  </ds:schemaRefs>
</ds:datastoreItem>
</file>

<file path=customXml/itemProps2.xml><?xml version="1.0" encoding="utf-8"?>
<ds:datastoreItem xmlns:ds="http://schemas.openxmlformats.org/officeDocument/2006/customXml" ds:itemID="{5D56AAF0-D252-4FF8-9991-A44B35548CEA}">
  <ds:schemaRefs>
    <ds:schemaRef ds:uri="http://schemas.microsoft.com/sharepoint/v3/contenttype/forms"/>
  </ds:schemaRefs>
</ds:datastoreItem>
</file>

<file path=customXml/itemProps3.xml><?xml version="1.0" encoding="utf-8"?>
<ds:datastoreItem xmlns:ds="http://schemas.openxmlformats.org/officeDocument/2006/customXml" ds:itemID="{4113D0F0-3CCF-4486-969B-CD1E58AD8FDF}">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BF3D3D9D-0340-4753-8F4F-1DD1E7772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Modern business report</Template>
  <TotalTime>1578</TotalTime>
  <Pages>8</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Khepera Walker</cp:lastModifiedBy>
  <cp:revision>281</cp:revision>
  <dcterms:created xsi:type="dcterms:W3CDTF">2026-07-19T18:22:00Z</dcterms:created>
  <dcterms:modified xsi:type="dcterms:W3CDTF">2026-07-20T22:28:00Z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